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1770CE5F" w:rsidR="00A5243C" w:rsidRPr="00462428" w:rsidRDefault="007544F9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5ECC0C4">
                <wp:simplePos x="0" y="0"/>
                <wp:positionH relativeFrom="page">
                  <wp:posOffset>1228725</wp:posOffset>
                </wp:positionH>
                <wp:positionV relativeFrom="page">
                  <wp:posOffset>2314575</wp:posOffset>
                </wp:positionV>
                <wp:extent cx="5939790" cy="150495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50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FF2DF5" w14:textId="6450F2EA" w:rsidR="002D2FAF" w:rsidRPr="00AA6833" w:rsidRDefault="00AA6833" w:rsidP="002D2FAF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bookmarkStart w:id="0" w:name="_Hlk235439258"/>
                            <w:bookmarkStart w:id="1" w:name="_Hlk235439321"/>
                            <w:bookmarkStart w:id="2" w:name="_Hlk235439322"/>
                            <w:r w:rsidRPr="00AA6833">
                              <w:rPr>
                                <w:b/>
                                <w:szCs w:val="28"/>
                              </w:rPr>
                              <w:t>О проведении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года, путем их оповещения способом поквартирного (подомового) обхода</w:t>
                            </w:r>
                            <w:bookmarkEnd w:id="0"/>
                            <w:r w:rsidRPr="00AA6833">
                              <w:rPr>
                                <w:b/>
                                <w:szCs w:val="28"/>
                              </w:rPr>
                              <w:t xml:space="preserve"> на территории Александровского муниципального округа</w:t>
                            </w:r>
                            <w:bookmarkEnd w:id="1"/>
                            <w:bookmarkEnd w:id="2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96.75pt;margin-top:182.25pt;width:467.7pt;height:118.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" filled="f" stroked="f">
                <v:textbox inset="0,0,0,0">
                  <w:txbxContent>
                    <w:p w14:paraId="34FF2DF5" w14:textId="6450F2EA" w:rsidR="002D2FAF" w:rsidRPr="00AA6833" w:rsidRDefault="00AA6833" w:rsidP="002D2FAF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szCs w:val="28"/>
                        </w:rPr>
                      </w:pPr>
                      <w:bookmarkStart w:id="3" w:name="_Hlk235439258"/>
                      <w:bookmarkStart w:id="4" w:name="_Hlk235439321"/>
                      <w:bookmarkStart w:id="5" w:name="_Hlk235439322"/>
                      <w:r w:rsidRPr="00AA6833">
                        <w:rPr>
                          <w:b/>
                          <w:szCs w:val="28"/>
                        </w:rPr>
                        <w:t>О проведении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года, путем их оповещения способом поквартирного (подомового) обхода</w:t>
                      </w:r>
                      <w:bookmarkEnd w:id="3"/>
                      <w:r w:rsidRPr="00AA6833">
                        <w:rPr>
                          <w:b/>
                          <w:szCs w:val="28"/>
                        </w:rPr>
                        <w:t xml:space="preserve"> на территории Александровского муниципального округа</w:t>
                      </w:r>
                      <w:bookmarkEnd w:id="4"/>
                      <w:bookmarkEnd w:id="5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C0BD159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378A5C55" w:rsidR="00E75F24" w:rsidRPr="00DF42F4" w:rsidRDefault="00581583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C51B1E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0D0402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6B2D46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0D0402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" filled="f" stroked="f">
                <v:textbox inset="0,0,0,0">
                  <w:txbxContent>
                    <w:p w14:paraId="20AA8656" w14:textId="378A5C55" w:rsidR="00E75F24" w:rsidRPr="00DF42F4" w:rsidRDefault="00581583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</w:t>
                      </w:r>
                      <w:r w:rsidR="00C51B1E">
                        <w:rPr>
                          <w:sz w:val="24"/>
                          <w:szCs w:val="24"/>
                        </w:rPr>
                        <w:t>3</w:t>
                      </w:r>
                      <w:r w:rsidR="000D0402">
                        <w:rPr>
                          <w:sz w:val="24"/>
                          <w:szCs w:val="24"/>
                        </w:rPr>
                        <w:t>/0</w:t>
                      </w:r>
                      <w:r w:rsidR="006B2D46">
                        <w:rPr>
                          <w:sz w:val="24"/>
                          <w:szCs w:val="24"/>
                        </w:rPr>
                        <w:t>3</w:t>
                      </w:r>
                      <w:r w:rsidR="000D0402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5DA9D01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02D752AA" w:rsidR="00975170" w:rsidRPr="00DF42F4" w:rsidRDefault="00C51B1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24 </w:t>
                            </w:r>
                            <w:r w:rsidR="004308CD">
                              <w:rPr>
                                <w:sz w:val="24"/>
                                <w:szCs w:val="24"/>
                              </w:rPr>
                              <w:t>ию</w:t>
                            </w:r>
                            <w:r w:rsidR="000A03C9">
                              <w:rPr>
                                <w:sz w:val="24"/>
                                <w:szCs w:val="24"/>
                              </w:rPr>
                              <w:t>л</w:t>
                            </w:r>
                            <w:r w:rsidR="004308CD">
                              <w:rPr>
                                <w:sz w:val="24"/>
                                <w:szCs w:val="24"/>
                              </w:rPr>
                              <w:t xml:space="preserve">я </w:t>
                            </w:r>
                            <w:r w:rsidR="000D0402"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4308CD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" filled="f" stroked="f">
                <v:textbox inset="0,0,0,0">
                  <w:txbxContent>
                    <w:p w14:paraId="27D5AEA5" w14:textId="02D752AA" w:rsidR="00975170" w:rsidRPr="00DF42F4" w:rsidRDefault="00C51B1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24 </w:t>
                      </w:r>
                      <w:r w:rsidR="004308CD">
                        <w:rPr>
                          <w:sz w:val="24"/>
                          <w:szCs w:val="24"/>
                        </w:rPr>
                        <w:t>ию</w:t>
                      </w:r>
                      <w:r w:rsidR="000A03C9">
                        <w:rPr>
                          <w:sz w:val="24"/>
                          <w:szCs w:val="24"/>
                        </w:rPr>
                        <w:t>л</w:t>
                      </w:r>
                      <w:r w:rsidR="004308CD">
                        <w:rPr>
                          <w:sz w:val="24"/>
                          <w:szCs w:val="24"/>
                        </w:rPr>
                        <w:t xml:space="preserve">я </w:t>
                      </w:r>
                      <w:r w:rsidR="000D0402">
                        <w:rPr>
                          <w:sz w:val="24"/>
                          <w:szCs w:val="24"/>
                        </w:rPr>
                        <w:t>2026</w:t>
                      </w:r>
                      <w:r w:rsidR="004308CD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480E0DA" w14:textId="77777777" w:rsidR="00EC6E46" w:rsidRDefault="00EC6E46" w:rsidP="00462428">
      <w:pPr>
        <w:pStyle w:val="a7"/>
        <w:spacing w:line="360" w:lineRule="auto"/>
        <w:ind w:left="709" w:firstLine="0"/>
        <w:rPr>
          <w:lang w:val="en-US"/>
        </w:rPr>
      </w:pPr>
    </w:p>
    <w:p w14:paraId="6C552481" w14:textId="77777777" w:rsidR="002B0124" w:rsidRDefault="002B0124" w:rsidP="00AC363B">
      <w:pPr>
        <w:pStyle w:val="a3"/>
        <w:spacing w:line="360" w:lineRule="auto"/>
        <w:ind w:firstLine="567"/>
        <w:jc w:val="both"/>
        <w:rPr>
          <w:szCs w:val="28"/>
        </w:rPr>
      </w:pPr>
    </w:p>
    <w:p w14:paraId="08E50269" w14:textId="77777777" w:rsidR="002B0124" w:rsidRDefault="002B0124" w:rsidP="00AC363B">
      <w:pPr>
        <w:pStyle w:val="a3"/>
        <w:spacing w:line="360" w:lineRule="auto"/>
        <w:ind w:firstLine="567"/>
        <w:jc w:val="both"/>
        <w:rPr>
          <w:szCs w:val="28"/>
        </w:rPr>
      </w:pPr>
    </w:p>
    <w:p w14:paraId="255B7606" w14:textId="2CC02B80" w:rsidR="00AA6833" w:rsidRPr="00751328" w:rsidRDefault="00AA6833" w:rsidP="00AA6833">
      <w:pPr>
        <w:pStyle w:val="a7"/>
        <w:spacing w:line="360" w:lineRule="auto"/>
        <w:ind w:firstLine="567"/>
      </w:pPr>
      <w:bookmarkStart w:id="3" w:name="_Hlk235439304"/>
      <w:r w:rsidRPr="006067A7">
        <w:t xml:space="preserve">Руководствуясь статьями 30, 31, частью 1 статьи 59, частью 2 статьи 81  Федерального закона от 22 февраля 2014 года № 20-ФЗ «О выборах депутатов Государственной Думы Федерального Собрания Российской Федерации», пунктом 9 статьи 26, пунктом 6 статьи 27, пунктом 3 статьи 45, пунктом 2 статьи 64 Федерального закона от 12 июня 2002 года № 67-ФЗ «Об основных гарантиях избирательных прав и права на участие в референдуме граждан Российской Федерации», </w:t>
      </w:r>
      <w:bookmarkEnd w:id="3"/>
      <w:r w:rsidRPr="006067A7">
        <w:t>постановлением Избирательной комиссии Пермского края от 2</w:t>
      </w:r>
      <w:r>
        <w:t>2</w:t>
      </w:r>
      <w:r w:rsidRPr="006067A7">
        <w:t xml:space="preserve"> июля 2026 года № </w:t>
      </w:r>
      <w:r>
        <w:t>129</w:t>
      </w:r>
      <w:r w:rsidRPr="006067A7">
        <w:t>/0</w:t>
      </w:r>
      <w:r>
        <w:t>3</w:t>
      </w:r>
      <w:r w:rsidRPr="006067A7">
        <w:t>-</w:t>
      </w:r>
      <w:r>
        <w:t>4</w:t>
      </w:r>
      <w:r w:rsidRPr="006067A7">
        <w:t xml:space="preserve"> «О проведении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 в единый день голосования путем их оповещения способом поквартирного (подомового) обхода»</w:t>
      </w:r>
      <w:r>
        <w:t>,</w:t>
      </w:r>
    </w:p>
    <w:p w14:paraId="41F558EE" w14:textId="1DAB68B2" w:rsidR="00AC363B" w:rsidRPr="000768C7" w:rsidRDefault="00AC363B" w:rsidP="002D2FAF">
      <w:pPr>
        <w:autoSpaceDE w:val="0"/>
        <w:autoSpaceDN w:val="0"/>
        <w:adjustRightInd w:val="0"/>
        <w:spacing w:line="360" w:lineRule="auto"/>
        <w:ind w:firstLine="851"/>
        <w:jc w:val="center"/>
        <w:rPr>
          <w:szCs w:val="28"/>
        </w:rPr>
      </w:pPr>
      <w:r w:rsidRPr="000768C7">
        <w:rPr>
          <w:spacing w:val="20"/>
          <w:szCs w:val="28"/>
        </w:rPr>
        <w:t xml:space="preserve">Комиссия </w:t>
      </w:r>
      <w:r>
        <w:rPr>
          <w:spacing w:val="50"/>
          <w:szCs w:val="28"/>
        </w:rPr>
        <w:t xml:space="preserve">р е ш а </w:t>
      </w:r>
      <w:proofErr w:type="spellStart"/>
      <w:r w:rsidRPr="000768C7">
        <w:rPr>
          <w:spacing w:val="50"/>
          <w:szCs w:val="28"/>
        </w:rPr>
        <w:t>е</w:t>
      </w:r>
      <w:r w:rsidRPr="000768C7">
        <w:rPr>
          <w:szCs w:val="28"/>
        </w:rPr>
        <w:t>т</w:t>
      </w:r>
      <w:proofErr w:type="spellEnd"/>
      <w:r w:rsidRPr="000768C7">
        <w:rPr>
          <w:szCs w:val="28"/>
        </w:rPr>
        <w:t>:</w:t>
      </w:r>
    </w:p>
    <w:p w14:paraId="510EC818" w14:textId="7711F0C2" w:rsidR="00AA6833" w:rsidRDefault="00AA6833" w:rsidP="00AA6833">
      <w:pPr>
        <w:pStyle w:val="a7"/>
        <w:numPr>
          <w:ilvl w:val="0"/>
          <w:numId w:val="6"/>
        </w:numPr>
        <w:spacing w:line="360" w:lineRule="auto"/>
        <w:ind w:left="0" w:firstLine="0"/>
      </w:pPr>
      <w:r>
        <w:t xml:space="preserve"> Утвердить перечень участковых избирательных комиссий, </w:t>
      </w:r>
      <w:bookmarkStart w:id="4" w:name="_Hlk235439404"/>
      <w:r>
        <w:t xml:space="preserve">которые будут осуществлять проведение адресного информирования </w:t>
      </w:r>
      <w:r w:rsidRPr="003F62BD">
        <w:t>избирателей на выборах депутатов Государственной Думы Федерального Собрания Российской Федерации девятого созыва и совмещенных с ними выборах</w:t>
      </w:r>
      <w:r>
        <w:t>,</w:t>
      </w:r>
      <w:r w:rsidRPr="003F62BD">
        <w:t xml:space="preserve"> </w:t>
      </w:r>
      <w:r w:rsidRPr="00A51A63">
        <w:t xml:space="preserve">назначенных на 20 сентября 2026 года, </w:t>
      </w:r>
      <w:r w:rsidRPr="003F62BD">
        <w:t xml:space="preserve">путем их оповещения способом поквартирного (подомового) обхода с использованием специализированного цифрового сервиса </w:t>
      </w:r>
      <w:r>
        <w:t>(далее – проект «</w:t>
      </w:r>
      <w:proofErr w:type="spellStart"/>
      <w:r>
        <w:t>ИнформУИК</w:t>
      </w:r>
      <w:proofErr w:type="spellEnd"/>
      <w:r>
        <w:t>»)</w:t>
      </w:r>
      <w:bookmarkEnd w:id="4"/>
      <w:r>
        <w:t xml:space="preserve">, а также численность </w:t>
      </w:r>
      <w:r>
        <w:lastRenderedPageBreak/>
        <w:t>членов участковых избирательных комиссий, участвующих в проекте «</w:t>
      </w:r>
      <w:proofErr w:type="spellStart"/>
      <w:r>
        <w:t>ИнформУИК</w:t>
      </w:r>
      <w:proofErr w:type="spellEnd"/>
      <w:r>
        <w:t>», на территории Александровского муниципального округа согласно приложению №1 к настоящему решению.</w:t>
      </w:r>
    </w:p>
    <w:p w14:paraId="3F1F33CF" w14:textId="6BE15D8D" w:rsidR="00AA6833" w:rsidRDefault="00AA6833" w:rsidP="00AA6833">
      <w:pPr>
        <w:pStyle w:val="a7"/>
        <w:numPr>
          <w:ilvl w:val="0"/>
          <w:numId w:val="6"/>
        </w:numPr>
        <w:spacing w:line="360" w:lineRule="auto"/>
        <w:ind w:left="0" w:firstLine="0"/>
      </w:pPr>
      <w:bookmarkStart w:id="5" w:name="_Hlk235439484"/>
      <w:r>
        <w:t xml:space="preserve">Определить из числа членов территориальной избирательной комиссии Александровского муниципального округа координаторов, ответственных за реализацию проекта </w:t>
      </w:r>
      <w:bookmarkStart w:id="6" w:name="_Hlk235271490"/>
      <w:r>
        <w:t>«</w:t>
      </w:r>
      <w:proofErr w:type="spellStart"/>
      <w:r>
        <w:t>ИнформУИК</w:t>
      </w:r>
      <w:proofErr w:type="spellEnd"/>
      <w:r>
        <w:t xml:space="preserve">» </w:t>
      </w:r>
      <w:bookmarkEnd w:id="6"/>
      <w:r>
        <w:t xml:space="preserve">на территории </w:t>
      </w:r>
      <w:bookmarkEnd w:id="5"/>
      <w:r>
        <w:t>Александровского муниципального округа</w:t>
      </w:r>
      <w:r w:rsidRPr="000938DE">
        <w:t xml:space="preserve"> </w:t>
      </w:r>
      <w:bookmarkStart w:id="7" w:name="_Hlk235436388"/>
      <w:r>
        <w:t>согласно приложению №2</w:t>
      </w:r>
      <w:r w:rsidRPr="007566E5">
        <w:t xml:space="preserve"> </w:t>
      </w:r>
      <w:r>
        <w:t>к настоящему решению.</w:t>
      </w:r>
      <w:bookmarkEnd w:id="7"/>
    </w:p>
    <w:p w14:paraId="2B13660A" w14:textId="130138E4" w:rsidR="00AA6833" w:rsidRDefault="00AA6833" w:rsidP="00AA6833">
      <w:pPr>
        <w:pStyle w:val="a7"/>
        <w:numPr>
          <w:ilvl w:val="0"/>
          <w:numId w:val="6"/>
        </w:numPr>
        <w:spacing w:line="360" w:lineRule="auto"/>
        <w:ind w:left="0" w:firstLine="0"/>
      </w:pPr>
      <w:r>
        <w:t xml:space="preserve">Утвердить график проведения очных инструктажей членов участковых избирательных комиссий, участвующих в </w:t>
      </w:r>
      <w:r w:rsidRPr="000938DE">
        <w:t>проект</w:t>
      </w:r>
      <w:r>
        <w:t>е</w:t>
      </w:r>
      <w:r w:rsidRPr="000938DE">
        <w:t xml:space="preserve"> «</w:t>
      </w:r>
      <w:proofErr w:type="spellStart"/>
      <w:r w:rsidRPr="000938DE">
        <w:t>ИнформУИК</w:t>
      </w:r>
      <w:proofErr w:type="spellEnd"/>
      <w:r w:rsidRPr="000938DE">
        <w:t>»</w:t>
      </w:r>
      <w:r w:rsidRPr="007566E5">
        <w:t xml:space="preserve"> согласно приложению №</w:t>
      </w:r>
      <w:r>
        <w:t>3</w:t>
      </w:r>
      <w:r w:rsidRPr="007566E5">
        <w:t xml:space="preserve"> к настоящему решению.</w:t>
      </w:r>
    </w:p>
    <w:p w14:paraId="223E5F4F" w14:textId="01CFB514" w:rsidR="00AA6833" w:rsidRDefault="00AA6833" w:rsidP="00AA6833">
      <w:pPr>
        <w:pStyle w:val="a7"/>
        <w:numPr>
          <w:ilvl w:val="0"/>
          <w:numId w:val="6"/>
        </w:numPr>
        <w:spacing w:line="360" w:lineRule="auto"/>
        <w:ind w:left="0" w:firstLine="0"/>
      </w:pPr>
      <w:r>
        <w:t>Разместить настоящее решение на сайте территориальной избирательной комиссии Александровского муниципального округа в информационно-телекоммуникационной сети «Интернет».</w:t>
      </w:r>
    </w:p>
    <w:p w14:paraId="6C2581EC" w14:textId="300CE380" w:rsidR="00AC363B" w:rsidRDefault="00AA6833" w:rsidP="00AA6833">
      <w:pPr>
        <w:pStyle w:val="a7"/>
        <w:spacing w:line="336" w:lineRule="auto"/>
        <w:ind w:firstLine="0"/>
      </w:pPr>
      <w:r>
        <w:t>5</w:t>
      </w:r>
      <w:r w:rsidR="000A03C9">
        <w:t xml:space="preserve">. </w:t>
      </w:r>
      <w:r w:rsidR="00AC363B">
        <w:t xml:space="preserve">Контроль </w:t>
      </w:r>
      <w:r w:rsidR="008D1912">
        <w:t>за</w:t>
      </w:r>
      <w:r w:rsidR="00AC363B">
        <w:t xml:space="preserve"> исполнением настоящего решения возложить на председателя территориальной избирательной комиссии Александровского муниципального округа Щеглову</w:t>
      </w:r>
      <w:r w:rsidR="0019272F">
        <w:t xml:space="preserve"> Е.В.</w:t>
      </w:r>
    </w:p>
    <w:p w14:paraId="75F62461" w14:textId="77777777" w:rsidR="00AC363B" w:rsidRDefault="00AC363B" w:rsidP="00691728">
      <w:pPr>
        <w:tabs>
          <w:tab w:val="left" w:pos="180"/>
        </w:tabs>
        <w:spacing w:line="360" w:lineRule="auto"/>
        <w:ind w:firstLine="851"/>
        <w:jc w:val="both"/>
      </w:pPr>
    </w:p>
    <w:p w14:paraId="7EDEA1EF" w14:textId="77777777" w:rsidR="00AC363B" w:rsidRPr="00F04F5D" w:rsidRDefault="00AC363B" w:rsidP="00AC363B">
      <w:pPr>
        <w:tabs>
          <w:tab w:val="left" w:pos="180"/>
        </w:tabs>
        <w:spacing w:line="288" w:lineRule="auto"/>
        <w:ind w:left="-360"/>
        <w:jc w:val="both"/>
      </w:pPr>
    </w:p>
    <w:p w14:paraId="3DF7420A" w14:textId="77777777" w:rsidR="00AC363B" w:rsidRDefault="00AC363B" w:rsidP="00AC363B">
      <w:pPr>
        <w:ind w:left="-180" w:firstLine="180"/>
        <w:jc w:val="both"/>
      </w:pPr>
    </w:p>
    <w:tbl>
      <w:tblPr>
        <w:tblW w:w="9536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142"/>
        <w:gridCol w:w="4394"/>
      </w:tblGrid>
      <w:tr w:rsidR="00AC363B" w14:paraId="4350832F" w14:textId="77777777" w:rsidTr="00D93A4F">
        <w:tc>
          <w:tcPr>
            <w:tcW w:w="5142" w:type="dxa"/>
          </w:tcPr>
          <w:p w14:paraId="51AD48FB" w14:textId="77777777" w:rsidR="00AC363B" w:rsidRPr="00687DA4" w:rsidRDefault="00AC363B" w:rsidP="00D93A4F">
            <w:pPr>
              <w:pStyle w:val="a7"/>
              <w:jc w:val="left"/>
              <w:rPr>
                <w:szCs w:val="28"/>
              </w:rPr>
            </w:pPr>
            <w:r>
              <w:rPr>
                <w:szCs w:val="28"/>
              </w:rPr>
              <w:t>Председатель комиссии</w:t>
            </w:r>
          </w:p>
        </w:tc>
        <w:tc>
          <w:tcPr>
            <w:tcW w:w="4394" w:type="dxa"/>
          </w:tcPr>
          <w:p w14:paraId="7FD5ACBB" w14:textId="17AD2734" w:rsidR="00AC363B" w:rsidRPr="00AC363B" w:rsidRDefault="00AC363B" w:rsidP="00D93A4F">
            <w:pPr>
              <w:pStyle w:val="a7"/>
              <w:jc w:val="left"/>
              <w:rPr>
                <w:bCs/>
                <w:szCs w:val="28"/>
              </w:rPr>
            </w:pPr>
            <w:r w:rsidRPr="00AC363B">
              <w:rPr>
                <w:bCs/>
                <w:szCs w:val="28"/>
              </w:rPr>
              <w:t xml:space="preserve">                      Е.В. Щеглова</w:t>
            </w:r>
          </w:p>
        </w:tc>
      </w:tr>
      <w:tr w:rsidR="00AC363B" w14:paraId="7762D0A4" w14:textId="77777777" w:rsidTr="00D93A4F">
        <w:tc>
          <w:tcPr>
            <w:tcW w:w="5142" w:type="dxa"/>
          </w:tcPr>
          <w:p w14:paraId="02C588A8" w14:textId="77777777" w:rsidR="00AC363B" w:rsidRDefault="00AC363B" w:rsidP="00D93A4F">
            <w:pPr>
              <w:pStyle w:val="a7"/>
              <w:jc w:val="left"/>
              <w:rPr>
                <w:szCs w:val="28"/>
              </w:rPr>
            </w:pPr>
          </w:p>
          <w:p w14:paraId="6F183BB1" w14:textId="77777777" w:rsidR="00AC363B" w:rsidRDefault="00AC363B" w:rsidP="00D93A4F">
            <w:pPr>
              <w:pStyle w:val="a7"/>
              <w:jc w:val="left"/>
              <w:rPr>
                <w:szCs w:val="28"/>
              </w:rPr>
            </w:pPr>
          </w:p>
        </w:tc>
        <w:tc>
          <w:tcPr>
            <w:tcW w:w="4394" w:type="dxa"/>
          </w:tcPr>
          <w:p w14:paraId="0FB6EB05" w14:textId="77777777" w:rsidR="00AC363B" w:rsidRPr="00AC363B" w:rsidRDefault="00AC363B" w:rsidP="00D93A4F">
            <w:pPr>
              <w:pStyle w:val="a7"/>
              <w:jc w:val="right"/>
              <w:rPr>
                <w:bCs/>
                <w:szCs w:val="28"/>
              </w:rPr>
            </w:pPr>
          </w:p>
        </w:tc>
      </w:tr>
      <w:tr w:rsidR="00AC363B" w14:paraId="3777F893" w14:textId="77777777" w:rsidTr="00D93A4F">
        <w:tc>
          <w:tcPr>
            <w:tcW w:w="5142" w:type="dxa"/>
          </w:tcPr>
          <w:p w14:paraId="24EB1BC4" w14:textId="77777777" w:rsidR="00AC363B" w:rsidRPr="00687DA4" w:rsidRDefault="00AC363B" w:rsidP="00D93A4F">
            <w:pPr>
              <w:pStyle w:val="a7"/>
              <w:jc w:val="left"/>
              <w:rPr>
                <w:szCs w:val="28"/>
              </w:rPr>
            </w:pPr>
            <w:r>
              <w:rPr>
                <w:szCs w:val="28"/>
              </w:rPr>
              <w:t>Секретарь комиссии</w:t>
            </w:r>
          </w:p>
        </w:tc>
        <w:tc>
          <w:tcPr>
            <w:tcW w:w="4394" w:type="dxa"/>
          </w:tcPr>
          <w:p w14:paraId="6A94EF2A" w14:textId="07EE7FDA" w:rsidR="00AC363B" w:rsidRPr="00AC363B" w:rsidRDefault="00AC363B" w:rsidP="00D93A4F">
            <w:pPr>
              <w:pStyle w:val="a7"/>
              <w:jc w:val="left"/>
              <w:rPr>
                <w:bCs/>
                <w:szCs w:val="28"/>
              </w:rPr>
            </w:pPr>
            <w:r w:rsidRPr="00AC363B">
              <w:rPr>
                <w:bCs/>
                <w:szCs w:val="28"/>
              </w:rPr>
              <w:t xml:space="preserve">                       Е.В. Чащина </w:t>
            </w:r>
          </w:p>
          <w:p w14:paraId="6EA80A9A" w14:textId="77777777" w:rsidR="00AC363B" w:rsidRPr="00AC363B" w:rsidRDefault="00AC363B" w:rsidP="00D93A4F">
            <w:pPr>
              <w:pStyle w:val="a7"/>
              <w:jc w:val="left"/>
              <w:rPr>
                <w:bCs/>
                <w:szCs w:val="28"/>
              </w:rPr>
            </w:pPr>
          </w:p>
          <w:p w14:paraId="3FABA8D0" w14:textId="77777777" w:rsidR="00AC363B" w:rsidRPr="00AC363B" w:rsidRDefault="00AC363B" w:rsidP="00D93A4F">
            <w:pPr>
              <w:pStyle w:val="a7"/>
              <w:rPr>
                <w:bCs/>
                <w:szCs w:val="28"/>
              </w:rPr>
            </w:pPr>
          </w:p>
        </w:tc>
      </w:tr>
    </w:tbl>
    <w:p w14:paraId="7D633FD7" w14:textId="77777777" w:rsidR="00AC363B" w:rsidRDefault="00AC363B" w:rsidP="00AC363B">
      <w:pPr>
        <w:pStyle w:val="a7"/>
        <w:spacing w:line="360" w:lineRule="auto"/>
        <w:ind w:firstLine="709"/>
      </w:pPr>
    </w:p>
    <w:p w14:paraId="507FC257" w14:textId="77777777" w:rsidR="00AA6833" w:rsidRDefault="00AA6833" w:rsidP="00AC363B">
      <w:pPr>
        <w:pStyle w:val="a7"/>
        <w:spacing w:line="360" w:lineRule="auto"/>
        <w:ind w:firstLine="709"/>
      </w:pPr>
    </w:p>
    <w:p w14:paraId="13360842" w14:textId="77777777" w:rsidR="00AA6833" w:rsidRDefault="00AA6833" w:rsidP="00AC363B">
      <w:pPr>
        <w:pStyle w:val="a7"/>
        <w:spacing w:line="360" w:lineRule="auto"/>
        <w:ind w:firstLine="709"/>
      </w:pPr>
    </w:p>
    <w:p w14:paraId="3D819D47" w14:textId="77777777" w:rsidR="00AA6833" w:rsidRDefault="00AA6833" w:rsidP="00AC363B">
      <w:pPr>
        <w:pStyle w:val="a7"/>
        <w:spacing w:line="360" w:lineRule="auto"/>
        <w:ind w:firstLine="709"/>
      </w:pPr>
    </w:p>
    <w:p w14:paraId="0FF9AEBB" w14:textId="77777777" w:rsidR="00AA6833" w:rsidRDefault="00AA6833" w:rsidP="00AC363B">
      <w:pPr>
        <w:pStyle w:val="a7"/>
        <w:spacing w:line="360" w:lineRule="auto"/>
        <w:ind w:firstLine="709"/>
      </w:pPr>
    </w:p>
    <w:p w14:paraId="38251213" w14:textId="77777777" w:rsidR="00AA6833" w:rsidRDefault="00AA6833" w:rsidP="00AC363B">
      <w:pPr>
        <w:pStyle w:val="a7"/>
        <w:spacing w:line="360" w:lineRule="auto"/>
        <w:ind w:firstLine="709"/>
      </w:pPr>
    </w:p>
    <w:p w14:paraId="2432A7C5" w14:textId="77777777" w:rsidR="00AA6833" w:rsidRDefault="00AA6833" w:rsidP="00AC363B">
      <w:pPr>
        <w:pStyle w:val="a7"/>
        <w:spacing w:line="360" w:lineRule="auto"/>
        <w:ind w:firstLine="709"/>
      </w:pPr>
    </w:p>
    <w:p w14:paraId="3C791ECF" w14:textId="56104F1C" w:rsidR="004B52E0" w:rsidRPr="004D1FC5" w:rsidRDefault="004B52E0" w:rsidP="004B52E0">
      <w:pPr>
        <w:ind w:left="4962"/>
        <w:jc w:val="center"/>
        <w:rPr>
          <w:rFonts w:eastAsia="Calibri"/>
          <w:sz w:val="24"/>
          <w:szCs w:val="22"/>
          <w:lang w:eastAsia="en-US"/>
        </w:rPr>
      </w:pPr>
      <w:r w:rsidRPr="004D1FC5">
        <w:rPr>
          <w:rFonts w:eastAsia="Calibri"/>
          <w:sz w:val="24"/>
          <w:szCs w:val="22"/>
          <w:lang w:eastAsia="en-US"/>
        </w:rPr>
        <w:lastRenderedPageBreak/>
        <w:t>Приложение</w:t>
      </w:r>
      <w:r>
        <w:rPr>
          <w:rFonts w:eastAsia="Calibri"/>
          <w:sz w:val="24"/>
          <w:szCs w:val="22"/>
          <w:lang w:eastAsia="en-US"/>
        </w:rPr>
        <w:t xml:space="preserve"> № 1</w:t>
      </w:r>
    </w:p>
    <w:p w14:paraId="0D9FCE55" w14:textId="77777777" w:rsidR="004B52E0" w:rsidRPr="004D1FC5" w:rsidRDefault="004B52E0" w:rsidP="004B52E0">
      <w:pPr>
        <w:ind w:left="5245"/>
        <w:jc w:val="center"/>
        <w:rPr>
          <w:rFonts w:eastAsia="Calibri"/>
          <w:sz w:val="24"/>
          <w:szCs w:val="22"/>
          <w:lang w:eastAsia="en-US"/>
        </w:rPr>
      </w:pPr>
      <w:r w:rsidRPr="004D1FC5">
        <w:rPr>
          <w:rFonts w:eastAsia="Calibri"/>
          <w:sz w:val="24"/>
          <w:szCs w:val="22"/>
          <w:lang w:eastAsia="en-US"/>
        </w:rPr>
        <w:t xml:space="preserve">к решению территориальной </w:t>
      </w:r>
    </w:p>
    <w:p w14:paraId="46BB5245" w14:textId="77777777" w:rsidR="004B52E0" w:rsidRPr="004D1FC5" w:rsidRDefault="004B52E0" w:rsidP="004B52E0">
      <w:pPr>
        <w:ind w:left="4820"/>
        <w:jc w:val="center"/>
        <w:rPr>
          <w:rFonts w:eastAsia="Calibri"/>
          <w:sz w:val="24"/>
          <w:szCs w:val="22"/>
          <w:lang w:eastAsia="en-US"/>
        </w:rPr>
      </w:pPr>
      <w:r w:rsidRPr="004D1FC5">
        <w:rPr>
          <w:rFonts w:eastAsia="Calibri"/>
          <w:sz w:val="24"/>
          <w:szCs w:val="22"/>
          <w:lang w:eastAsia="en-US"/>
        </w:rPr>
        <w:t xml:space="preserve">избирательной комиссии </w:t>
      </w:r>
      <w:r>
        <w:rPr>
          <w:rFonts w:eastAsia="Calibri"/>
          <w:sz w:val="24"/>
          <w:szCs w:val="22"/>
          <w:lang w:eastAsia="en-US"/>
        </w:rPr>
        <w:t>Александровского муниципального округа</w:t>
      </w:r>
    </w:p>
    <w:p w14:paraId="1B4FEE2C" w14:textId="073E7B39" w:rsidR="004B52E0" w:rsidRPr="004D1FC5" w:rsidRDefault="004B52E0" w:rsidP="004B52E0">
      <w:pPr>
        <w:pStyle w:val="a7"/>
        <w:suppressAutoHyphens/>
        <w:spacing w:line="240" w:lineRule="auto"/>
        <w:ind w:left="4678" w:firstLine="0"/>
        <w:jc w:val="center"/>
        <w:rPr>
          <w:sz w:val="16"/>
        </w:rPr>
      </w:pPr>
      <w:r w:rsidRPr="004D1FC5">
        <w:rPr>
          <w:rFonts w:eastAsia="Calibri"/>
          <w:sz w:val="24"/>
          <w:szCs w:val="22"/>
          <w:lang w:eastAsia="en-US"/>
        </w:rPr>
        <w:t xml:space="preserve">от </w:t>
      </w:r>
      <w:r>
        <w:rPr>
          <w:rFonts w:eastAsia="Calibri"/>
          <w:sz w:val="24"/>
          <w:szCs w:val="22"/>
          <w:lang w:eastAsia="en-US"/>
        </w:rPr>
        <w:t>24</w:t>
      </w:r>
      <w:r w:rsidRPr="004D1FC5">
        <w:rPr>
          <w:rFonts w:eastAsia="Calibri"/>
          <w:sz w:val="24"/>
          <w:szCs w:val="22"/>
          <w:lang w:eastAsia="en-US"/>
        </w:rPr>
        <w:t xml:space="preserve"> </w:t>
      </w:r>
      <w:r>
        <w:rPr>
          <w:rFonts w:eastAsia="Calibri"/>
          <w:sz w:val="24"/>
          <w:szCs w:val="22"/>
          <w:lang w:eastAsia="en-US"/>
        </w:rPr>
        <w:t>июля</w:t>
      </w:r>
      <w:r w:rsidRPr="004D1FC5">
        <w:rPr>
          <w:rFonts w:eastAsia="Calibri"/>
          <w:sz w:val="24"/>
          <w:szCs w:val="22"/>
          <w:lang w:eastAsia="en-US"/>
        </w:rPr>
        <w:t xml:space="preserve"> 2026 года № </w:t>
      </w:r>
      <w:r>
        <w:rPr>
          <w:rFonts w:eastAsia="Calibri"/>
          <w:sz w:val="24"/>
          <w:szCs w:val="22"/>
          <w:lang w:eastAsia="en-US"/>
        </w:rPr>
        <w:t>1</w:t>
      </w:r>
      <w:r w:rsidRPr="004D1FC5">
        <w:rPr>
          <w:rFonts w:eastAsia="Calibri"/>
          <w:sz w:val="24"/>
          <w:szCs w:val="22"/>
          <w:lang w:eastAsia="en-US"/>
        </w:rPr>
        <w:t>0</w:t>
      </w:r>
      <w:r>
        <w:rPr>
          <w:rFonts w:eastAsia="Calibri"/>
          <w:sz w:val="24"/>
          <w:szCs w:val="22"/>
          <w:lang w:eastAsia="en-US"/>
        </w:rPr>
        <w:t>3</w:t>
      </w:r>
      <w:r w:rsidRPr="004D1FC5">
        <w:rPr>
          <w:rFonts w:eastAsia="Calibri"/>
          <w:sz w:val="24"/>
          <w:szCs w:val="22"/>
          <w:lang w:eastAsia="en-US"/>
        </w:rPr>
        <w:t>/0</w:t>
      </w:r>
      <w:r>
        <w:rPr>
          <w:rFonts w:eastAsia="Calibri"/>
          <w:sz w:val="24"/>
          <w:szCs w:val="22"/>
          <w:lang w:eastAsia="en-US"/>
        </w:rPr>
        <w:t>3</w:t>
      </w:r>
      <w:r w:rsidRPr="004D1FC5">
        <w:rPr>
          <w:rFonts w:eastAsia="Calibri"/>
          <w:sz w:val="24"/>
          <w:szCs w:val="22"/>
          <w:lang w:eastAsia="en-US"/>
        </w:rPr>
        <w:t>-0</w:t>
      </w:r>
      <w:r>
        <w:rPr>
          <w:rFonts w:eastAsia="Calibri"/>
          <w:sz w:val="24"/>
          <w:szCs w:val="22"/>
          <w:lang w:eastAsia="en-US"/>
        </w:rPr>
        <w:t>5</w:t>
      </w:r>
    </w:p>
    <w:p w14:paraId="60AC7D21" w14:textId="77777777" w:rsidR="00AA6833" w:rsidRPr="007510B7" w:rsidRDefault="00AA6833" w:rsidP="00AA6833">
      <w:pPr>
        <w:autoSpaceDE w:val="0"/>
        <w:autoSpaceDN w:val="0"/>
        <w:adjustRightInd w:val="0"/>
        <w:ind w:left="11057"/>
        <w:outlineLvl w:val="0"/>
        <w:rPr>
          <w:sz w:val="24"/>
          <w:szCs w:val="24"/>
        </w:rPr>
      </w:pPr>
      <w:r>
        <w:rPr>
          <w:sz w:val="24"/>
          <w:szCs w:val="24"/>
        </w:rPr>
        <w:t>ил</w:t>
      </w:r>
    </w:p>
    <w:p w14:paraId="544954D2" w14:textId="77777777" w:rsidR="00AA6833" w:rsidRPr="00D87498" w:rsidRDefault="00AA6833" w:rsidP="00AA6833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D87498">
        <w:rPr>
          <w:b/>
          <w:sz w:val="24"/>
          <w:szCs w:val="24"/>
        </w:rPr>
        <w:t xml:space="preserve">Распределение численности </w:t>
      </w:r>
    </w:p>
    <w:p w14:paraId="1C47E378" w14:textId="77777777" w:rsidR="00AA6833" w:rsidRDefault="00AA6833" w:rsidP="00AA6833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F16D6F">
        <w:rPr>
          <w:b/>
          <w:sz w:val="24"/>
          <w:szCs w:val="24"/>
        </w:rPr>
        <w:t xml:space="preserve">членов участковых избирательных комиссий, </w:t>
      </w:r>
    </w:p>
    <w:p w14:paraId="0CEE2AA5" w14:textId="77777777" w:rsidR="00AA6833" w:rsidRDefault="00AA6833" w:rsidP="00AA6833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F16D6F">
        <w:rPr>
          <w:b/>
          <w:sz w:val="24"/>
          <w:szCs w:val="24"/>
        </w:rPr>
        <w:t>участвующих в проекте «</w:t>
      </w:r>
      <w:proofErr w:type="spellStart"/>
      <w:r w:rsidRPr="00F16D6F">
        <w:rPr>
          <w:b/>
          <w:sz w:val="24"/>
          <w:szCs w:val="24"/>
        </w:rPr>
        <w:t>ИнформУИК</w:t>
      </w:r>
      <w:proofErr w:type="spellEnd"/>
    </w:p>
    <w:p w14:paraId="27E6AA53" w14:textId="423ED276" w:rsidR="00AA6833" w:rsidRPr="007566E5" w:rsidRDefault="00AA6833" w:rsidP="00AA6833">
      <w:pPr>
        <w:pStyle w:val="a7"/>
        <w:spacing w:line="24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4"/>
          <w:szCs w:val="18"/>
        </w:rPr>
        <w:t xml:space="preserve">на </w:t>
      </w:r>
      <w:r w:rsidRPr="007566E5">
        <w:rPr>
          <w:b/>
          <w:bCs/>
          <w:sz w:val="24"/>
          <w:szCs w:val="18"/>
        </w:rPr>
        <w:t xml:space="preserve">территории </w:t>
      </w:r>
      <w:r w:rsidR="004B52E0">
        <w:rPr>
          <w:b/>
          <w:bCs/>
          <w:sz w:val="24"/>
          <w:szCs w:val="18"/>
        </w:rPr>
        <w:t>Александровского</w:t>
      </w:r>
      <w:r w:rsidRPr="007566E5">
        <w:rPr>
          <w:b/>
          <w:bCs/>
          <w:sz w:val="24"/>
          <w:szCs w:val="18"/>
        </w:rPr>
        <w:t xml:space="preserve"> муниципального (городского) округа</w:t>
      </w:r>
    </w:p>
    <w:p w14:paraId="5720F656" w14:textId="77777777" w:rsidR="00AA6833" w:rsidRPr="00DB1ACE" w:rsidRDefault="00AA6833" w:rsidP="00AA6833">
      <w:pPr>
        <w:pStyle w:val="a7"/>
        <w:spacing w:line="240" w:lineRule="auto"/>
        <w:jc w:val="center"/>
        <w:rPr>
          <w:b/>
          <w:sz w:val="24"/>
          <w:szCs w:val="24"/>
        </w:rPr>
      </w:pPr>
    </w:p>
    <w:tbl>
      <w:tblPr>
        <w:tblW w:w="8500" w:type="dxa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4764"/>
        <w:gridCol w:w="2976"/>
      </w:tblGrid>
      <w:tr w:rsidR="00AA6833" w:rsidRPr="00D87498" w14:paraId="34F50F58" w14:textId="77777777" w:rsidTr="00563611">
        <w:trPr>
          <w:trHeight w:val="253"/>
        </w:trPr>
        <w:tc>
          <w:tcPr>
            <w:tcW w:w="760" w:type="dxa"/>
            <w:vMerge w:val="restart"/>
            <w:noWrap/>
            <w:vAlign w:val="center"/>
          </w:tcPr>
          <w:p w14:paraId="26972653" w14:textId="77777777" w:rsidR="00AA6833" w:rsidRPr="00D87498" w:rsidRDefault="00AA6833" w:rsidP="0056361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87498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764" w:type="dxa"/>
            <w:vMerge w:val="restart"/>
            <w:vAlign w:val="center"/>
          </w:tcPr>
          <w:p w14:paraId="0FA5F2E8" w14:textId="77777777" w:rsidR="00AA6833" w:rsidRPr="00D87498" w:rsidRDefault="00AA6833" w:rsidP="0056361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Номер У</w:t>
            </w:r>
            <w:r w:rsidRPr="00D87498">
              <w:rPr>
                <w:b/>
                <w:bCs/>
                <w:sz w:val="22"/>
                <w:szCs w:val="22"/>
              </w:rPr>
              <w:t>ИК</w:t>
            </w:r>
          </w:p>
        </w:tc>
        <w:tc>
          <w:tcPr>
            <w:tcW w:w="2976" w:type="dxa"/>
            <w:vMerge w:val="restart"/>
            <w:vAlign w:val="center"/>
          </w:tcPr>
          <w:p w14:paraId="6C645CF6" w14:textId="77777777" w:rsidR="00AA6833" w:rsidRDefault="00AA6833" w:rsidP="0056361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Численность</w:t>
            </w:r>
            <w:r w:rsidRPr="00D87498">
              <w:rPr>
                <w:b/>
                <w:bCs/>
                <w:color w:val="000000"/>
                <w:sz w:val="22"/>
                <w:szCs w:val="22"/>
              </w:rPr>
              <w:t xml:space="preserve"> членов участковых избирательных комиссий, </w:t>
            </w:r>
            <w:r w:rsidRPr="00D87498">
              <w:rPr>
                <w:b/>
                <w:sz w:val="22"/>
                <w:szCs w:val="22"/>
              </w:rPr>
              <w:t>участвующих</w:t>
            </w:r>
          </w:p>
          <w:p w14:paraId="614F296C" w14:textId="77777777" w:rsidR="00AA6833" w:rsidRPr="00D87498" w:rsidRDefault="00AA6833" w:rsidP="0056361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87498">
              <w:rPr>
                <w:b/>
                <w:sz w:val="22"/>
                <w:szCs w:val="22"/>
              </w:rPr>
              <w:t xml:space="preserve"> в проекте «</w:t>
            </w:r>
            <w:proofErr w:type="spellStart"/>
            <w:r w:rsidRPr="00D87498">
              <w:rPr>
                <w:b/>
                <w:sz w:val="22"/>
                <w:szCs w:val="22"/>
              </w:rPr>
              <w:t>ИнформУИК</w:t>
            </w:r>
            <w:proofErr w:type="spellEnd"/>
            <w:r w:rsidRPr="00D87498">
              <w:rPr>
                <w:b/>
                <w:sz w:val="22"/>
                <w:szCs w:val="22"/>
              </w:rPr>
              <w:t>»</w:t>
            </w:r>
          </w:p>
        </w:tc>
      </w:tr>
      <w:tr w:rsidR="00AA6833" w:rsidRPr="00D87498" w14:paraId="7AE9D90A" w14:textId="77777777" w:rsidTr="00563611">
        <w:trPr>
          <w:trHeight w:val="1379"/>
        </w:trPr>
        <w:tc>
          <w:tcPr>
            <w:tcW w:w="760" w:type="dxa"/>
            <w:vMerge/>
            <w:noWrap/>
            <w:vAlign w:val="center"/>
            <w:hideMark/>
          </w:tcPr>
          <w:p w14:paraId="385A6727" w14:textId="77777777" w:rsidR="00AA6833" w:rsidRPr="00D87498" w:rsidRDefault="00AA6833" w:rsidP="0056361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  <w:vMerge/>
            <w:vAlign w:val="center"/>
            <w:hideMark/>
          </w:tcPr>
          <w:p w14:paraId="7F34283E" w14:textId="77777777" w:rsidR="00AA6833" w:rsidRPr="00D87498" w:rsidRDefault="00AA6833" w:rsidP="0056361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14:paraId="0EF8D401" w14:textId="77777777" w:rsidR="00AA6833" w:rsidRPr="00D87498" w:rsidRDefault="00AA6833" w:rsidP="0056361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B52E0" w:rsidRPr="00D87498" w14:paraId="143DC844" w14:textId="77777777" w:rsidTr="00444077">
        <w:trPr>
          <w:trHeight w:val="300"/>
        </w:trPr>
        <w:tc>
          <w:tcPr>
            <w:tcW w:w="760" w:type="dxa"/>
            <w:noWrap/>
            <w:vAlign w:val="center"/>
            <w:hideMark/>
          </w:tcPr>
          <w:p w14:paraId="78385B0D" w14:textId="77777777" w:rsidR="004B52E0" w:rsidRPr="00D87498" w:rsidRDefault="004B52E0" w:rsidP="004B52E0">
            <w:pPr>
              <w:jc w:val="center"/>
              <w:rPr>
                <w:color w:val="000000"/>
                <w:sz w:val="22"/>
                <w:szCs w:val="22"/>
              </w:rPr>
            </w:pPr>
            <w:r w:rsidRPr="00D8749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64" w:type="dxa"/>
            <w:vAlign w:val="center"/>
          </w:tcPr>
          <w:p w14:paraId="2509FCD5" w14:textId="7C9A9DA6" w:rsidR="004B52E0" w:rsidRPr="00F1103A" w:rsidRDefault="004B52E0" w:rsidP="004B52E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0101</w:t>
            </w:r>
          </w:p>
        </w:tc>
        <w:tc>
          <w:tcPr>
            <w:tcW w:w="2976" w:type="dxa"/>
            <w:vAlign w:val="center"/>
          </w:tcPr>
          <w:p w14:paraId="0B353BA4" w14:textId="1C1CB57A" w:rsidR="004B52E0" w:rsidRPr="00F1103A" w:rsidRDefault="004B52E0" w:rsidP="004B52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4B52E0" w:rsidRPr="00D87498" w14:paraId="5E6200CB" w14:textId="77777777" w:rsidTr="00444077">
        <w:trPr>
          <w:trHeight w:val="300"/>
        </w:trPr>
        <w:tc>
          <w:tcPr>
            <w:tcW w:w="760" w:type="dxa"/>
            <w:noWrap/>
            <w:vAlign w:val="center"/>
          </w:tcPr>
          <w:p w14:paraId="21388955" w14:textId="77777777" w:rsidR="004B52E0" w:rsidRPr="00D87498" w:rsidRDefault="004B52E0" w:rsidP="004B52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64" w:type="dxa"/>
            <w:vAlign w:val="center"/>
          </w:tcPr>
          <w:p w14:paraId="10F9574D" w14:textId="529EDB58" w:rsidR="004B52E0" w:rsidRPr="00F1103A" w:rsidRDefault="004B52E0" w:rsidP="004B52E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0102</w:t>
            </w:r>
          </w:p>
        </w:tc>
        <w:tc>
          <w:tcPr>
            <w:tcW w:w="2976" w:type="dxa"/>
            <w:vAlign w:val="center"/>
          </w:tcPr>
          <w:p w14:paraId="4896DB25" w14:textId="146ABB00" w:rsidR="004B52E0" w:rsidRPr="00F1103A" w:rsidRDefault="004B52E0" w:rsidP="004B52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4B52E0" w:rsidRPr="00D87498" w14:paraId="5782341A" w14:textId="77777777" w:rsidTr="00444077">
        <w:trPr>
          <w:trHeight w:val="300"/>
        </w:trPr>
        <w:tc>
          <w:tcPr>
            <w:tcW w:w="760" w:type="dxa"/>
            <w:noWrap/>
            <w:vAlign w:val="center"/>
          </w:tcPr>
          <w:p w14:paraId="70C54A3A" w14:textId="77777777" w:rsidR="004B52E0" w:rsidRPr="00D87498" w:rsidRDefault="004B52E0" w:rsidP="004B52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764" w:type="dxa"/>
            <w:vAlign w:val="center"/>
          </w:tcPr>
          <w:p w14:paraId="5BBD9525" w14:textId="3351AA7E" w:rsidR="004B52E0" w:rsidRPr="00F1103A" w:rsidRDefault="004B52E0" w:rsidP="004B52E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0103</w:t>
            </w:r>
          </w:p>
        </w:tc>
        <w:tc>
          <w:tcPr>
            <w:tcW w:w="2976" w:type="dxa"/>
            <w:vAlign w:val="center"/>
          </w:tcPr>
          <w:p w14:paraId="130F92DF" w14:textId="5D94B2E2" w:rsidR="004B52E0" w:rsidRPr="00F1103A" w:rsidRDefault="004B52E0" w:rsidP="004B52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4B52E0" w:rsidRPr="00D87498" w14:paraId="3FC98AE9" w14:textId="77777777" w:rsidTr="00444077">
        <w:trPr>
          <w:trHeight w:val="300"/>
        </w:trPr>
        <w:tc>
          <w:tcPr>
            <w:tcW w:w="760" w:type="dxa"/>
            <w:noWrap/>
            <w:vAlign w:val="center"/>
          </w:tcPr>
          <w:p w14:paraId="77BF712B" w14:textId="4D5D0688" w:rsidR="004B52E0" w:rsidRDefault="004B52E0" w:rsidP="004B52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764" w:type="dxa"/>
            <w:vAlign w:val="center"/>
          </w:tcPr>
          <w:p w14:paraId="06657C6E" w14:textId="5F067059" w:rsidR="004B52E0" w:rsidRPr="00F1103A" w:rsidRDefault="004B52E0" w:rsidP="004B52E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0104</w:t>
            </w:r>
          </w:p>
        </w:tc>
        <w:tc>
          <w:tcPr>
            <w:tcW w:w="2976" w:type="dxa"/>
            <w:vAlign w:val="center"/>
          </w:tcPr>
          <w:p w14:paraId="7E633A89" w14:textId="2C9F77AC" w:rsidR="004B52E0" w:rsidRPr="00F1103A" w:rsidRDefault="004B52E0" w:rsidP="004B52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4B52E0" w:rsidRPr="00D87498" w14:paraId="36CDB939" w14:textId="77777777" w:rsidTr="00444077">
        <w:trPr>
          <w:trHeight w:val="300"/>
        </w:trPr>
        <w:tc>
          <w:tcPr>
            <w:tcW w:w="760" w:type="dxa"/>
            <w:noWrap/>
            <w:vAlign w:val="center"/>
          </w:tcPr>
          <w:p w14:paraId="31E2F146" w14:textId="04D05F49" w:rsidR="004B52E0" w:rsidRDefault="004B52E0" w:rsidP="004B52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764" w:type="dxa"/>
            <w:vAlign w:val="center"/>
          </w:tcPr>
          <w:p w14:paraId="6A4EE218" w14:textId="1510F89A" w:rsidR="004B52E0" w:rsidRPr="00F1103A" w:rsidRDefault="004B52E0" w:rsidP="004B52E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0105</w:t>
            </w:r>
          </w:p>
        </w:tc>
        <w:tc>
          <w:tcPr>
            <w:tcW w:w="2976" w:type="dxa"/>
            <w:vAlign w:val="center"/>
          </w:tcPr>
          <w:p w14:paraId="6F44A07C" w14:textId="7CBEC6B7" w:rsidR="004B52E0" w:rsidRPr="00F1103A" w:rsidRDefault="004B52E0" w:rsidP="004B52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4B52E0" w:rsidRPr="00D87498" w14:paraId="497E9E81" w14:textId="77777777" w:rsidTr="00444077">
        <w:trPr>
          <w:trHeight w:val="300"/>
        </w:trPr>
        <w:tc>
          <w:tcPr>
            <w:tcW w:w="760" w:type="dxa"/>
            <w:noWrap/>
            <w:vAlign w:val="center"/>
          </w:tcPr>
          <w:p w14:paraId="0D478312" w14:textId="48E418C2" w:rsidR="004B52E0" w:rsidRDefault="004B52E0" w:rsidP="004B52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764" w:type="dxa"/>
            <w:vAlign w:val="center"/>
          </w:tcPr>
          <w:p w14:paraId="0B7C0855" w14:textId="76161E8F" w:rsidR="004B52E0" w:rsidRPr="00F1103A" w:rsidRDefault="004B52E0" w:rsidP="004B52E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0106</w:t>
            </w:r>
          </w:p>
        </w:tc>
        <w:tc>
          <w:tcPr>
            <w:tcW w:w="2976" w:type="dxa"/>
            <w:vAlign w:val="center"/>
          </w:tcPr>
          <w:p w14:paraId="30586099" w14:textId="3DDA5464" w:rsidR="004B52E0" w:rsidRPr="00F1103A" w:rsidRDefault="004B52E0" w:rsidP="004B52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4B52E0" w:rsidRPr="00D87498" w14:paraId="14B4DB92" w14:textId="77777777" w:rsidTr="00444077">
        <w:trPr>
          <w:trHeight w:val="300"/>
        </w:trPr>
        <w:tc>
          <w:tcPr>
            <w:tcW w:w="760" w:type="dxa"/>
            <w:noWrap/>
            <w:vAlign w:val="center"/>
          </w:tcPr>
          <w:p w14:paraId="44D354F6" w14:textId="7196AEE1" w:rsidR="004B52E0" w:rsidRDefault="004B52E0" w:rsidP="004B52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764" w:type="dxa"/>
            <w:vAlign w:val="center"/>
          </w:tcPr>
          <w:p w14:paraId="7A6F2A1F" w14:textId="499F48E9" w:rsidR="004B52E0" w:rsidRPr="00F1103A" w:rsidRDefault="004B52E0" w:rsidP="004B52E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2976" w:type="dxa"/>
            <w:vAlign w:val="center"/>
          </w:tcPr>
          <w:p w14:paraId="15AFCF6A" w14:textId="7BE4482E" w:rsidR="004B52E0" w:rsidRPr="00F1103A" w:rsidRDefault="004B52E0" w:rsidP="004B52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4B52E0" w:rsidRPr="00D87498" w14:paraId="6E1D4BD0" w14:textId="77777777" w:rsidTr="00444077">
        <w:trPr>
          <w:trHeight w:val="300"/>
        </w:trPr>
        <w:tc>
          <w:tcPr>
            <w:tcW w:w="760" w:type="dxa"/>
            <w:noWrap/>
            <w:vAlign w:val="center"/>
          </w:tcPr>
          <w:p w14:paraId="79581D25" w14:textId="3CBFD6DD" w:rsidR="004B52E0" w:rsidRDefault="004B52E0" w:rsidP="004B52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764" w:type="dxa"/>
            <w:vAlign w:val="center"/>
          </w:tcPr>
          <w:p w14:paraId="4462FB9E" w14:textId="7EBD014F" w:rsidR="004B52E0" w:rsidRPr="00F1103A" w:rsidRDefault="004B52E0" w:rsidP="004B52E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0108</w:t>
            </w:r>
          </w:p>
        </w:tc>
        <w:tc>
          <w:tcPr>
            <w:tcW w:w="2976" w:type="dxa"/>
            <w:vAlign w:val="center"/>
          </w:tcPr>
          <w:p w14:paraId="245BBAE3" w14:textId="7FB21454" w:rsidR="004B52E0" w:rsidRPr="00F1103A" w:rsidRDefault="004B52E0" w:rsidP="004B52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4B52E0" w:rsidRPr="00D87498" w14:paraId="319BF570" w14:textId="77777777" w:rsidTr="00444077">
        <w:trPr>
          <w:trHeight w:val="300"/>
        </w:trPr>
        <w:tc>
          <w:tcPr>
            <w:tcW w:w="760" w:type="dxa"/>
            <w:noWrap/>
            <w:vAlign w:val="center"/>
          </w:tcPr>
          <w:p w14:paraId="74F250FD" w14:textId="26A2B022" w:rsidR="004B52E0" w:rsidRDefault="004B52E0" w:rsidP="004B52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764" w:type="dxa"/>
            <w:vAlign w:val="center"/>
          </w:tcPr>
          <w:p w14:paraId="0F19DF71" w14:textId="33E83EC4" w:rsidR="004B52E0" w:rsidRPr="00F1103A" w:rsidRDefault="004B52E0" w:rsidP="004B52E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0109</w:t>
            </w:r>
          </w:p>
        </w:tc>
        <w:tc>
          <w:tcPr>
            <w:tcW w:w="2976" w:type="dxa"/>
            <w:vAlign w:val="center"/>
          </w:tcPr>
          <w:p w14:paraId="6E9DAA52" w14:textId="6DC2D206" w:rsidR="004B52E0" w:rsidRPr="00F1103A" w:rsidRDefault="004B52E0" w:rsidP="004B52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4B52E0" w:rsidRPr="00D87498" w14:paraId="73C8B166" w14:textId="77777777" w:rsidTr="00444077">
        <w:trPr>
          <w:trHeight w:val="300"/>
        </w:trPr>
        <w:tc>
          <w:tcPr>
            <w:tcW w:w="760" w:type="dxa"/>
            <w:noWrap/>
            <w:vAlign w:val="center"/>
          </w:tcPr>
          <w:p w14:paraId="4723A806" w14:textId="57EA14BF" w:rsidR="004B52E0" w:rsidRDefault="004B52E0" w:rsidP="004B52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764" w:type="dxa"/>
            <w:vAlign w:val="center"/>
          </w:tcPr>
          <w:p w14:paraId="3DF1BBF5" w14:textId="6FBCC3D6" w:rsidR="004B52E0" w:rsidRPr="00F1103A" w:rsidRDefault="004B52E0" w:rsidP="004B52E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0110</w:t>
            </w:r>
          </w:p>
        </w:tc>
        <w:tc>
          <w:tcPr>
            <w:tcW w:w="2976" w:type="dxa"/>
            <w:vAlign w:val="center"/>
          </w:tcPr>
          <w:p w14:paraId="7DC46E4E" w14:textId="66002597" w:rsidR="004B52E0" w:rsidRPr="00F1103A" w:rsidRDefault="004B52E0" w:rsidP="004B52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4B52E0" w:rsidRPr="00D87498" w14:paraId="17C911A1" w14:textId="77777777" w:rsidTr="00444077">
        <w:trPr>
          <w:trHeight w:val="300"/>
        </w:trPr>
        <w:tc>
          <w:tcPr>
            <w:tcW w:w="760" w:type="dxa"/>
            <w:noWrap/>
            <w:vAlign w:val="center"/>
          </w:tcPr>
          <w:p w14:paraId="754A9B0D" w14:textId="4DD4C503" w:rsidR="004B52E0" w:rsidRDefault="004B52E0" w:rsidP="004B52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764" w:type="dxa"/>
            <w:vAlign w:val="center"/>
          </w:tcPr>
          <w:p w14:paraId="4A2B2B72" w14:textId="47485B89" w:rsidR="004B52E0" w:rsidRPr="00F1103A" w:rsidRDefault="004B52E0" w:rsidP="004B52E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2976" w:type="dxa"/>
            <w:vAlign w:val="center"/>
          </w:tcPr>
          <w:p w14:paraId="752E99A4" w14:textId="2EAF03F9" w:rsidR="004B52E0" w:rsidRPr="00F1103A" w:rsidRDefault="004B52E0" w:rsidP="004B52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4B52E0" w:rsidRPr="00D87498" w14:paraId="3E6BBD5E" w14:textId="77777777" w:rsidTr="00444077">
        <w:trPr>
          <w:trHeight w:val="300"/>
        </w:trPr>
        <w:tc>
          <w:tcPr>
            <w:tcW w:w="760" w:type="dxa"/>
            <w:noWrap/>
            <w:vAlign w:val="center"/>
          </w:tcPr>
          <w:p w14:paraId="17B61A71" w14:textId="18227EBA" w:rsidR="004B52E0" w:rsidRDefault="004B52E0" w:rsidP="004B52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764" w:type="dxa"/>
            <w:vAlign w:val="center"/>
          </w:tcPr>
          <w:p w14:paraId="4021296F" w14:textId="3DEC5F13" w:rsidR="004B52E0" w:rsidRPr="00F1103A" w:rsidRDefault="004B52E0" w:rsidP="004B52E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0112</w:t>
            </w:r>
          </w:p>
        </w:tc>
        <w:tc>
          <w:tcPr>
            <w:tcW w:w="2976" w:type="dxa"/>
            <w:vAlign w:val="center"/>
          </w:tcPr>
          <w:p w14:paraId="533F4CA2" w14:textId="0B383370" w:rsidR="004B52E0" w:rsidRPr="00F1103A" w:rsidRDefault="004B52E0" w:rsidP="004B52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4B52E0" w:rsidRPr="00D87498" w14:paraId="41DDC63E" w14:textId="77777777" w:rsidTr="00444077">
        <w:trPr>
          <w:trHeight w:val="300"/>
        </w:trPr>
        <w:tc>
          <w:tcPr>
            <w:tcW w:w="760" w:type="dxa"/>
            <w:noWrap/>
            <w:vAlign w:val="center"/>
          </w:tcPr>
          <w:p w14:paraId="317C2486" w14:textId="6B376D57" w:rsidR="004B52E0" w:rsidRDefault="004B52E0" w:rsidP="004B52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764" w:type="dxa"/>
            <w:vAlign w:val="center"/>
          </w:tcPr>
          <w:p w14:paraId="0292096B" w14:textId="3008409B" w:rsidR="004B52E0" w:rsidRPr="00F1103A" w:rsidRDefault="004B52E0" w:rsidP="004B52E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2976" w:type="dxa"/>
            <w:vAlign w:val="center"/>
          </w:tcPr>
          <w:p w14:paraId="377FEE17" w14:textId="061A0A36" w:rsidR="004B52E0" w:rsidRPr="00F1103A" w:rsidRDefault="004B52E0" w:rsidP="004B52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4B52E0" w:rsidRPr="00D87498" w14:paraId="09395370" w14:textId="77777777" w:rsidTr="00444077">
        <w:trPr>
          <w:trHeight w:val="300"/>
        </w:trPr>
        <w:tc>
          <w:tcPr>
            <w:tcW w:w="760" w:type="dxa"/>
            <w:noWrap/>
            <w:vAlign w:val="center"/>
          </w:tcPr>
          <w:p w14:paraId="740B19DA" w14:textId="39BBE193" w:rsidR="004B52E0" w:rsidRDefault="004B52E0" w:rsidP="004B52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764" w:type="dxa"/>
            <w:vAlign w:val="center"/>
          </w:tcPr>
          <w:p w14:paraId="68EBBE86" w14:textId="47A358F1" w:rsidR="004B52E0" w:rsidRPr="00F1103A" w:rsidRDefault="004B52E0" w:rsidP="004B52E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0114</w:t>
            </w:r>
          </w:p>
        </w:tc>
        <w:tc>
          <w:tcPr>
            <w:tcW w:w="2976" w:type="dxa"/>
            <w:vAlign w:val="center"/>
          </w:tcPr>
          <w:p w14:paraId="36F8FE1C" w14:textId="300667C6" w:rsidR="004B52E0" w:rsidRPr="00F1103A" w:rsidRDefault="004B52E0" w:rsidP="004B52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4B52E0" w:rsidRPr="00D87498" w14:paraId="3FEF7429" w14:textId="77777777" w:rsidTr="00444077">
        <w:trPr>
          <w:trHeight w:val="300"/>
        </w:trPr>
        <w:tc>
          <w:tcPr>
            <w:tcW w:w="760" w:type="dxa"/>
            <w:noWrap/>
            <w:vAlign w:val="center"/>
          </w:tcPr>
          <w:p w14:paraId="7742AC4D" w14:textId="0A41BF4C" w:rsidR="004B52E0" w:rsidRDefault="004B52E0" w:rsidP="004B52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764" w:type="dxa"/>
            <w:vAlign w:val="center"/>
          </w:tcPr>
          <w:p w14:paraId="53D90427" w14:textId="6097FF33" w:rsidR="004B52E0" w:rsidRPr="00F1103A" w:rsidRDefault="004B52E0" w:rsidP="004B52E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0115</w:t>
            </w:r>
          </w:p>
        </w:tc>
        <w:tc>
          <w:tcPr>
            <w:tcW w:w="2976" w:type="dxa"/>
            <w:vAlign w:val="center"/>
          </w:tcPr>
          <w:p w14:paraId="47812183" w14:textId="00C7EC94" w:rsidR="004B52E0" w:rsidRPr="00F1103A" w:rsidRDefault="004B52E0" w:rsidP="004B52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4B52E0" w:rsidRPr="00D87498" w14:paraId="4739EE78" w14:textId="77777777" w:rsidTr="00444077">
        <w:trPr>
          <w:trHeight w:val="300"/>
        </w:trPr>
        <w:tc>
          <w:tcPr>
            <w:tcW w:w="760" w:type="dxa"/>
            <w:noWrap/>
            <w:vAlign w:val="center"/>
          </w:tcPr>
          <w:p w14:paraId="60480D01" w14:textId="1FC82510" w:rsidR="004B52E0" w:rsidRDefault="004B52E0" w:rsidP="004B52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764" w:type="dxa"/>
            <w:vAlign w:val="center"/>
          </w:tcPr>
          <w:p w14:paraId="4727BD79" w14:textId="422625B6" w:rsidR="004B52E0" w:rsidRPr="00F1103A" w:rsidRDefault="004B52E0" w:rsidP="004B52E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0116</w:t>
            </w:r>
          </w:p>
        </w:tc>
        <w:tc>
          <w:tcPr>
            <w:tcW w:w="2976" w:type="dxa"/>
            <w:vAlign w:val="center"/>
          </w:tcPr>
          <w:p w14:paraId="5A9CAA31" w14:textId="10CB8E7C" w:rsidR="004B52E0" w:rsidRPr="00F1103A" w:rsidRDefault="004B52E0" w:rsidP="004B52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4B52E0" w:rsidRPr="00D87498" w14:paraId="74D12720" w14:textId="77777777" w:rsidTr="00444077">
        <w:trPr>
          <w:trHeight w:val="300"/>
        </w:trPr>
        <w:tc>
          <w:tcPr>
            <w:tcW w:w="760" w:type="dxa"/>
            <w:noWrap/>
            <w:vAlign w:val="center"/>
          </w:tcPr>
          <w:p w14:paraId="147E552D" w14:textId="41EE91B4" w:rsidR="004B52E0" w:rsidRDefault="004B52E0" w:rsidP="004B52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764" w:type="dxa"/>
            <w:vAlign w:val="center"/>
          </w:tcPr>
          <w:p w14:paraId="4D96622F" w14:textId="4C819D52" w:rsidR="004B52E0" w:rsidRPr="00F1103A" w:rsidRDefault="004B52E0" w:rsidP="004B52E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0117</w:t>
            </w:r>
          </w:p>
        </w:tc>
        <w:tc>
          <w:tcPr>
            <w:tcW w:w="2976" w:type="dxa"/>
            <w:vAlign w:val="center"/>
          </w:tcPr>
          <w:p w14:paraId="1D417FD1" w14:textId="6C25DEAC" w:rsidR="004B52E0" w:rsidRPr="00F1103A" w:rsidRDefault="004B52E0" w:rsidP="004B52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4B52E0" w:rsidRPr="00D87498" w14:paraId="0C4FD869" w14:textId="77777777" w:rsidTr="00444077">
        <w:trPr>
          <w:trHeight w:val="300"/>
        </w:trPr>
        <w:tc>
          <w:tcPr>
            <w:tcW w:w="760" w:type="dxa"/>
            <w:noWrap/>
            <w:vAlign w:val="center"/>
          </w:tcPr>
          <w:p w14:paraId="16D6EB4B" w14:textId="73499B17" w:rsidR="004B52E0" w:rsidRDefault="004B52E0" w:rsidP="004B52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764" w:type="dxa"/>
            <w:vAlign w:val="center"/>
          </w:tcPr>
          <w:p w14:paraId="4E0D48AE" w14:textId="237D2357" w:rsidR="004B52E0" w:rsidRPr="00F1103A" w:rsidRDefault="004B52E0" w:rsidP="004B52E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0118</w:t>
            </w:r>
          </w:p>
        </w:tc>
        <w:tc>
          <w:tcPr>
            <w:tcW w:w="2976" w:type="dxa"/>
            <w:vAlign w:val="center"/>
          </w:tcPr>
          <w:p w14:paraId="6EAA0A08" w14:textId="03DC5799" w:rsidR="004B52E0" w:rsidRPr="00F1103A" w:rsidRDefault="004B52E0" w:rsidP="004B52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4B52E0" w:rsidRPr="00D87498" w14:paraId="44B6A2D0" w14:textId="77777777" w:rsidTr="00444077">
        <w:trPr>
          <w:trHeight w:val="300"/>
        </w:trPr>
        <w:tc>
          <w:tcPr>
            <w:tcW w:w="760" w:type="dxa"/>
            <w:noWrap/>
            <w:vAlign w:val="center"/>
          </w:tcPr>
          <w:p w14:paraId="6E2DDF3A" w14:textId="5E1F8C49" w:rsidR="004B52E0" w:rsidRDefault="004B52E0" w:rsidP="004B52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764" w:type="dxa"/>
            <w:vAlign w:val="center"/>
          </w:tcPr>
          <w:p w14:paraId="70D99EEA" w14:textId="12C17E33" w:rsidR="004B52E0" w:rsidRPr="00F1103A" w:rsidRDefault="004B52E0" w:rsidP="004B52E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0119</w:t>
            </w:r>
          </w:p>
        </w:tc>
        <w:tc>
          <w:tcPr>
            <w:tcW w:w="2976" w:type="dxa"/>
            <w:vAlign w:val="center"/>
          </w:tcPr>
          <w:p w14:paraId="67B2781B" w14:textId="3719420E" w:rsidR="004B52E0" w:rsidRPr="00F1103A" w:rsidRDefault="004B52E0" w:rsidP="004B52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4B52E0" w:rsidRPr="00D87498" w14:paraId="153FF43F" w14:textId="77777777" w:rsidTr="00444077">
        <w:trPr>
          <w:trHeight w:val="300"/>
        </w:trPr>
        <w:tc>
          <w:tcPr>
            <w:tcW w:w="760" w:type="dxa"/>
            <w:noWrap/>
            <w:vAlign w:val="center"/>
          </w:tcPr>
          <w:p w14:paraId="2D90DAD5" w14:textId="23E3DAAB" w:rsidR="004B52E0" w:rsidRDefault="004B52E0" w:rsidP="004B52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4764" w:type="dxa"/>
            <w:vAlign w:val="center"/>
          </w:tcPr>
          <w:p w14:paraId="2927EBFB" w14:textId="241329D8" w:rsidR="004B52E0" w:rsidRPr="00F1103A" w:rsidRDefault="004B52E0" w:rsidP="004B52E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0120</w:t>
            </w:r>
          </w:p>
        </w:tc>
        <w:tc>
          <w:tcPr>
            <w:tcW w:w="2976" w:type="dxa"/>
            <w:vAlign w:val="center"/>
          </w:tcPr>
          <w:p w14:paraId="7B94C469" w14:textId="5F07D2C6" w:rsidR="004B52E0" w:rsidRPr="00F1103A" w:rsidRDefault="004B52E0" w:rsidP="004B52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4B52E0" w:rsidRPr="00D87498" w14:paraId="1ED365C0" w14:textId="77777777" w:rsidTr="00444077">
        <w:trPr>
          <w:trHeight w:val="300"/>
        </w:trPr>
        <w:tc>
          <w:tcPr>
            <w:tcW w:w="760" w:type="dxa"/>
            <w:noWrap/>
            <w:vAlign w:val="center"/>
          </w:tcPr>
          <w:p w14:paraId="5189D15A" w14:textId="1A84932B" w:rsidR="004B52E0" w:rsidRDefault="004B52E0" w:rsidP="004B52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764" w:type="dxa"/>
            <w:vAlign w:val="center"/>
          </w:tcPr>
          <w:p w14:paraId="2F3159F0" w14:textId="0E39099B" w:rsidR="004B52E0" w:rsidRPr="00F1103A" w:rsidRDefault="004B52E0" w:rsidP="004B52E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0121</w:t>
            </w:r>
          </w:p>
        </w:tc>
        <w:tc>
          <w:tcPr>
            <w:tcW w:w="2976" w:type="dxa"/>
            <w:vAlign w:val="center"/>
          </w:tcPr>
          <w:p w14:paraId="135429C7" w14:textId="4A2DDEE7" w:rsidR="004B52E0" w:rsidRPr="00F1103A" w:rsidRDefault="004B52E0" w:rsidP="004B52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4B52E0" w:rsidRPr="00D87498" w14:paraId="51EB5ECE" w14:textId="77777777" w:rsidTr="00444077">
        <w:trPr>
          <w:trHeight w:val="300"/>
        </w:trPr>
        <w:tc>
          <w:tcPr>
            <w:tcW w:w="760" w:type="dxa"/>
            <w:noWrap/>
            <w:vAlign w:val="center"/>
          </w:tcPr>
          <w:p w14:paraId="2EF341E8" w14:textId="5BAEF954" w:rsidR="004B52E0" w:rsidRDefault="004B52E0" w:rsidP="004B52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4764" w:type="dxa"/>
            <w:vAlign w:val="center"/>
          </w:tcPr>
          <w:p w14:paraId="45341BE0" w14:textId="3D323362" w:rsidR="004B52E0" w:rsidRPr="00F1103A" w:rsidRDefault="004B52E0" w:rsidP="004B52E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0122</w:t>
            </w:r>
          </w:p>
        </w:tc>
        <w:tc>
          <w:tcPr>
            <w:tcW w:w="2976" w:type="dxa"/>
            <w:vAlign w:val="center"/>
          </w:tcPr>
          <w:p w14:paraId="7B1E3BDC" w14:textId="5CCD301D" w:rsidR="004B52E0" w:rsidRPr="00F1103A" w:rsidRDefault="004B52E0" w:rsidP="004B52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AA6833" w:rsidRPr="00D87498" w14:paraId="75953D78" w14:textId="77777777" w:rsidTr="00563611">
        <w:trPr>
          <w:trHeight w:val="300"/>
        </w:trPr>
        <w:tc>
          <w:tcPr>
            <w:tcW w:w="5524" w:type="dxa"/>
            <w:gridSpan w:val="2"/>
            <w:vAlign w:val="bottom"/>
          </w:tcPr>
          <w:p w14:paraId="3915A10A" w14:textId="77777777" w:rsidR="00AA6833" w:rsidRPr="00D87498" w:rsidRDefault="00AA6833" w:rsidP="0056361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2976" w:type="dxa"/>
            <w:vAlign w:val="center"/>
          </w:tcPr>
          <w:p w14:paraId="0DCFBD13" w14:textId="262C142C" w:rsidR="00AA6833" w:rsidRPr="00D87498" w:rsidRDefault="006B2D46" w:rsidP="0056361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68</w:t>
            </w:r>
          </w:p>
        </w:tc>
      </w:tr>
    </w:tbl>
    <w:p w14:paraId="79640DF1" w14:textId="77777777" w:rsidR="00AA6833" w:rsidRPr="004E1E9E" w:rsidRDefault="00AA6833" w:rsidP="00AA6833">
      <w:pPr>
        <w:pStyle w:val="a7"/>
      </w:pPr>
    </w:p>
    <w:p w14:paraId="0E77BF61" w14:textId="77777777" w:rsidR="00AA6833" w:rsidRPr="004E1E9E" w:rsidRDefault="00AA6833" w:rsidP="00AA6833"/>
    <w:p w14:paraId="22F5A436" w14:textId="77777777" w:rsidR="00AA6833" w:rsidRPr="002B4AA5" w:rsidRDefault="00AA6833" w:rsidP="00AA6833">
      <w:pPr>
        <w:autoSpaceDE w:val="0"/>
        <w:autoSpaceDN w:val="0"/>
        <w:adjustRightInd w:val="0"/>
        <w:outlineLvl w:val="0"/>
        <w:rPr>
          <w:sz w:val="20"/>
        </w:rPr>
      </w:pPr>
    </w:p>
    <w:p w14:paraId="44A97965" w14:textId="77777777" w:rsidR="00AA6833" w:rsidRPr="00DF42F4" w:rsidRDefault="00AA6833" w:rsidP="00AA6833">
      <w:pPr>
        <w:pStyle w:val="a7"/>
        <w:spacing w:line="240" w:lineRule="auto"/>
        <w:ind w:firstLine="0"/>
        <w:rPr>
          <w:sz w:val="20"/>
        </w:rPr>
      </w:pPr>
    </w:p>
    <w:p w14:paraId="34A2E000" w14:textId="77777777" w:rsidR="00AA6833" w:rsidRPr="002B4AA5" w:rsidRDefault="00AA6833" w:rsidP="00AA6833">
      <w:pPr>
        <w:autoSpaceDE w:val="0"/>
        <w:autoSpaceDN w:val="0"/>
        <w:adjustRightInd w:val="0"/>
        <w:outlineLvl w:val="0"/>
        <w:rPr>
          <w:sz w:val="20"/>
        </w:rPr>
      </w:pPr>
    </w:p>
    <w:p w14:paraId="67781E57" w14:textId="77777777" w:rsidR="00AA6833" w:rsidRPr="00DF42F4" w:rsidRDefault="00AA6833" w:rsidP="00AA6833">
      <w:pPr>
        <w:pStyle w:val="a7"/>
        <w:spacing w:line="240" w:lineRule="auto"/>
        <w:ind w:firstLine="0"/>
        <w:rPr>
          <w:sz w:val="20"/>
        </w:rPr>
      </w:pPr>
    </w:p>
    <w:p w14:paraId="0630CE3E" w14:textId="77777777" w:rsidR="00AA6833" w:rsidRDefault="00AA6833" w:rsidP="00AA6833">
      <w:pPr>
        <w:pStyle w:val="a7"/>
        <w:spacing w:line="240" w:lineRule="auto"/>
        <w:ind w:firstLine="0"/>
        <w:rPr>
          <w:sz w:val="20"/>
        </w:rPr>
      </w:pPr>
    </w:p>
    <w:p w14:paraId="1964E3D0" w14:textId="77777777" w:rsidR="00AA6833" w:rsidRDefault="00AA6833" w:rsidP="00AA6833">
      <w:pPr>
        <w:pStyle w:val="a7"/>
        <w:spacing w:line="240" w:lineRule="auto"/>
        <w:ind w:firstLine="0"/>
        <w:rPr>
          <w:sz w:val="20"/>
        </w:rPr>
      </w:pPr>
    </w:p>
    <w:p w14:paraId="4E845A62" w14:textId="77777777" w:rsidR="00AA6833" w:rsidRDefault="00AA6833" w:rsidP="00AA6833">
      <w:pPr>
        <w:pStyle w:val="a7"/>
        <w:spacing w:line="240" w:lineRule="auto"/>
        <w:ind w:firstLine="0"/>
        <w:rPr>
          <w:sz w:val="20"/>
        </w:rPr>
      </w:pPr>
    </w:p>
    <w:p w14:paraId="09D566D2" w14:textId="45D3CE59" w:rsidR="004B52E0" w:rsidRPr="004D1FC5" w:rsidRDefault="004B52E0" w:rsidP="004B52E0">
      <w:pPr>
        <w:ind w:left="4962"/>
        <w:jc w:val="center"/>
        <w:rPr>
          <w:rFonts w:eastAsia="Calibri"/>
          <w:sz w:val="24"/>
          <w:szCs w:val="22"/>
          <w:lang w:eastAsia="en-US"/>
        </w:rPr>
      </w:pPr>
      <w:r w:rsidRPr="004D1FC5">
        <w:rPr>
          <w:rFonts w:eastAsia="Calibri"/>
          <w:sz w:val="24"/>
          <w:szCs w:val="22"/>
          <w:lang w:eastAsia="en-US"/>
        </w:rPr>
        <w:lastRenderedPageBreak/>
        <w:t>Приложение</w:t>
      </w:r>
      <w:r>
        <w:rPr>
          <w:rFonts w:eastAsia="Calibri"/>
          <w:sz w:val="24"/>
          <w:szCs w:val="22"/>
          <w:lang w:eastAsia="en-US"/>
        </w:rPr>
        <w:t xml:space="preserve"> № 2</w:t>
      </w:r>
    </w:p>
    <w:p w14:paraId="5AD647B3" w14:textId="77777777" w:rsidR="004B52E0" w:rsidRPr="004D1FC5" w:rsidRDefault="004B52E0" w:rsidP="004B52E0">
      <w:pPr>
        <w:ind w:left="5245"/>
        <w:jc w:val="center"/>
        <w:rPr>
          <w:rFonts w:eastAsia="Calibri"/>
          <w:sz w:val="24"/>
          <w:szCs w:val="22"/>
          <w:lang w:eastAsia="en-US"/>
        </w:rPr>
      </w:pPr>
      <w:r w:rsidRPr="004D1FC5">
        <w:rPr>
          <w:rFonts w:eastAsia="Calibri"/>
          <w:sz w:val="24"/>
          <w:szCs w:val="22"/>
          <w:lang w:eastAsia="en-US"/>
        </w:rPr>
        <w:t xml:space="preserve">к решению территориальной </w:t>
      </w:r>
    </w:p>
    <w:p w14:paraId="69898DD1" w14:textId="77777777" w:rsidR="004B52E0" w:rsidRPr="004D1FC5" w:rsidRDefault="004B52E0" w:rsidP="004B52E0">
      <w:pPr>
        <w:ind w:left="4820"/>
        <w:jc w:val="center"/>
        <w:rPr>
          <w:rFonts w:eastAsia="Calibri"/>
          <w:sz w:val="24"/>
          <w:szCs w:val="22"/>
          <w:lang w:eastAsia="en-US"/>
        </w:rPr>
      </w:pPr>
      <w:r w:rsidRPr="004D1FC5">
        <w:rPr>
          <w:rFonts w:eastAsia="Calibri"/>
          <w:sz w:val="24"/>
          <w:szCs w:val="22"/>
          <w:lang w:eastAsia="en-US"/>
        </w:rPr>
        <w:t xml:space="preserve">избирательной комиссии </w:t>
      </w:r>
      <w:r>
        <w:rPr>
          <w:rFonts w:eastAsia="Calibri"/>
          <w:sz w:val="24"/>
          <w:szCs w:val="22"/>
          <w:lang w:eastAsia="en-US"/>
        </w:rPr>
        <w:t>Александровского муниципального округа</w:t>
      </w:r>
    </w:p>
    <w:p w14:paraId="5D128B6D" w14:textId="77777777" w:rsidR="004B52E0" w:rsidRPr="004D1FC5" w:rsidRDefault="004B52E0" w:rsidP="004B52E0">
      <w:pPr>
        <w:pStyle w:val="a7"/>
        <w:suppressAutoHyphens/>
        <w:spacing w:line="240" w:lineRule="auto"/>
        <w:ind w:left="4678" w:firstLine="0"/>
        <w:jc w:val="center"/>
        <w:rPr>
          <w:sz w:val="16"/>
        </w:rPr>
      </w:pPr>
      <w:r w:rsidRPr="004D1FC5">
        <w:rPr>
          <w:rFonts w:eastAsia="Calibri"/>
          <w:sz w:val="24"/>
          <w:szCs w:val="22"/>
          <w:lang w:eastAsia="en-US"/>
        </w:rPr>
        <w:t xml:space="preserve">от </w:t>
      </w:r>
      <w:r>
        <w:rPr>
          <w:rFonts w:eastAsia="Calibri"/>
          <w:sz w:val="24"/>
          <w:szCs w:val="22"/>
          <w:lang w:eastAsia="en-US"/>
        </w:rPr>
        <w:t>24</w:t>
      </w:r>
      <w:r w:rsidRPr="004D1FC5">
        <w:rPr>
          <w:rFonts w:eastAsia="Calibri"/>
          <w:sz w:val="24"/>
          <w:szCs w:val="22"/>
          <w:lang w:eastAsia="en-US"/>
        </w:rPr>
        <w:t xml:space="preserve"> </w:t>
      </w:r>
      <w:r>
        <w:rPr>
          <w:rFonts w:eastAsia="Calibri"/>
          <w:sz w:val="24"/>
          <w:szCs w:val="22"/>
          <w:lang w:eastAsia="en-US"/>
        </w:rPr>
        <w:t>июля</w:t>
      </w:r>
      <w:r w:rsidRPr="004D1FC5">
        <w:rPr>
          <w:rFonts w:eastAsia="Calibri"/>
          <w:sz w:val="24"/>
          <w:szCs w:val="22"/>
          <w:lang w:eastAsia="en-US"/>
        </w:rPr>
        <w:t xml:space="preserve"> 2026 года № </w:t>
      </w:r>
      <w:r>
        <w:rPr>
          <w:rFonts w:eastAsia="Calibri"/>
          <w:sz w:val="24"/>
          <w:szCs w:val="22"/>
          <w:lang w:eastAsia="en-US"/>
        </w:rPr>
        <w:t>1</w:t>
      </w:r>
      <w:r w:rsidRPr="004D1FC5">
        <w:rPr>
          <w:rFonts w:eastAsia="Calibri"/>
          <w:sz w:val="24"/>
          <w:szCs w:val="22"/>
          <w:lang w:eastAsia="en-US"/>
        </w:rPr>
        <w:t>0</w:t>
      </w:r>
      <w:r>
        <w:rPr>
          <w:rFonts w:eastAsia="Calibri"/>
          <w:sz w:val="24"/>
          <w:szCs w:val="22"/>
          <w:lang w:eastAsia="en-US"/>
        </w:rPr>
        <w:t>3</w:t>
      </w:r>
      <w:r w:rsidRPr="004D1FC5">
        <w:rPr>
          <w:rFonts w:eastAsia="Calibri"/>
          <w:sz w:val="24"/>
          <w:szCs w:val="22"/>
          <w:lang w:eastAsia="en-US"/>
        </w:rPr>
        <w:t>/0</w:t>
      </w:r>
      <w:r>
        <w:rPr>
          <w:rFonts w:eastAsia="Calibri"/>
          <w:sz w:val="24"/>
          <w:szCs w:val="22"/>
          <w:lang w:eastAsia="en-US"/>
        </w:rPr>
        <w:t>3</w:t>
      </w:r>
      <w:r w:rsidRPr="004D1FC5">
        <w:rPr>
          <w:rFonts w:eastAsia="Calibri"/>
          <w:sz w:val="24"/>
          <w:szCs w:val="22"/>
          <w:lang w:eastAsia="en-US"/>
        </w:rPr>
        <w:t>-0</w:t>
      </w:r>
      <w:r>
        <w:rPr>
          <w:rFonts w:eastAsia="Calibri"/>
          <w:sz w:val="24"/>
          <w:szCs w:val="22"/>
          <w:lang w:eastAsia="en-US"/>
        </w:rPr>
        <w:t>5</w:t>
      </w:r>
    </w:p>
    <w:p w14:paraId="4D6752B4" w14:textId="77777777" w:rsidR="00AA6833" w:rsidRDefault="00AA6833" w:rsidP="00AA6833">
      <w:pPr>
        <w:jc w:val="center"/>
        <w:rPr>
          <w:b/>
          <w:szCs w:val="24"/>
        </w:rPr>
      </w:pPr>
    </w:p>
    <w:p w14:paraId="0FDCB4FC" w14:textId="77777777" w:rsidR="00AA6833" w:rsidRDefault="00AA6833" w:rsidP="00AA6833">
      <w:pPr>
        <w:jc w:val="center"/>
        <w:rPr>
          <w:b/>
          <w:szCs w:val="24"/>
        </w:rPr>
      </w:pPr>
    </w:p>
    <w:p w14:paraId="2117E91D" w14:textId="77777777" w:rsidR="00AA6833" w:rsidRPr="007566E5" w:rsidRDefault="00AA6833" w:rsidP="00AA6833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 xml:space="preserve">Координаторы, </w:t>
      </w:r>
    </w:p>
    <w:p w14:paraId="2D56AE8A" w14:textId="77777777" w:rsidR="00AA6833" w:rsidRPr="007566E5" w:rsidRDefault="00AA6833" w:rsidP="00AA6833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>ответственные за реализацию проекта «</w:t>
      </w:r>
      <w:proofErr w:type="spellStart"/>
      <w:r w:rsidRPr="007566E5">
        <w:rPr>
          <w:b/>
          <w:sz w:val="24"/>
          <w:szCs w:val="24"/>
        </w:rPr>
        <w:t>ИнформУИК</w:t>
      </w:r>
      <w:proofErr w:type="spellEnd"/>
      <w:r w:rsidRPr="007566E5">
        <w:rPr>
          <w:b/>
          <w:sz w:val="24"/>
          <w:szCs w:val="24"/>
        </w:rPr>
        <w:t>»</w:t>
      </w:r>
    </w:p>
    <w:p w14:paraId="7172B607" w14:textId="77777777" w:rsidR="00AA6833" w:rsidRPr="007566E5" w:rsidRDefault="00AA6833" w:rsidP="00AA6833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 xml:space="preserve"> и обучение членов избирательных комиссий </w:t>
      </w:r>
    </w:p>
    <w:p w14:paraId="0FCBB1F9" w14:textId="4E0E8E86" w:rsidR="00AA6833" w:rsidRPr="007566E5" w:rsidRDefault="00AA6833" w:rsidP="004B52E0">
      <w:pPr>
        <w:jc w:val="center"/>
        <w:rPr>
          <w:b/>
          <w:bCs/>
          <w:sz w:val="24"/>
          <w:szCs w:val="24"/>
        </w:rPr>
      </w:pPr>
      <w:r w:rsidRPr="007566E5">
        <w:rPr>
          <w:b/>
          <w:sz w:val="24"/>
          <w:szCs w:val="24"/>
        </w:rPr>
        <w:t xml:space="preserve">в территориальной избирательной комиссии </w:t>
      </w:r>
      <w:r w:rsidR="004B52E0">
        <w:rPr>
          <w:b/>
          <w:sz w:val="24"/>
          <w:szCs w:val="24"/>
        </w:rPr>
        <w:t xml:space="preserve">Александровского муниципального округа </w:t>
      </w:r>
      <w:r w:rsidRPr="007566E5">
        <w:rPr>
          <w:b/>
          <w:bCs/>
          <w:sz w:val="24"/>
          <w:szCs w:val="24"/>
        </w:rPr>
        <w:t xml:space="preserve">на территории </w:t>
      </w:r>
      <w:r w:rsidR="004B52E0">
        <w:rPr>
          <w:b/>
          <w:bCs/>
          <w:sz w:val="24"/>
          <w:szCs w:val="24"/>
        </w:rPr>
        <w:t xml:space="preserve">Александровского </w:t>
      </w:r>
      <w:r w:rsidRPr="007566E5">
        <w:rPr>
          <w:b/>
          <w:bCs/>
          <w:sz w:val="24"/>
          <w:szCs w:val="24"/>
        </w:rPr>
        <w:t>муниципального округа</w:t>
      </w:r>
    </w:p>
    <w:p w14:paraId="147743F9" w14:textId="77777777" w:rsidR="00AA6833" w:rsidRPr="00B74C49" w:rsidRDefault="00AA6833" w:rsidP="00AA6833">
      <w:pPr>
        <w:jc w:val="center"/>
        <w:rPr>
          <w:b/>
          <w:bCs/>
          <w:sz w:val="26"/>
          <w:szCs w:val="28"/>
        </w:rPr>
      </w:pPr>
    </w:p>
    <w:p w14:paraId="3E7768DF" w14:textId="77777777" w:rsidR="00AA6833" w:rsidRDefault="00AA6833" w:rsidP="00AA6833">
      <w:pPr>
        <w:jc w:val="center"/>
        <w:rPr>
          <w:b/>
          <w:bCs/>
          <w:szCs w:val="24"/>
        </w:rPr>
      </w:pPr>
    </w:p>
    <w:p w14:paraId="05FEFC72" w14:textId="77777777" w:rsidR="00AA6833" w:rsidRDefault="00AA6833" w:rsidP="00AA6833">
      <w:pPr>
        <w:jc w:val="center"/>
        <w:rPr>
          <w:b/>
          <w:bCs/>
          <w:szCs w:val="24"/>
        </w:rPr>
      </w:pPr>
    </w:p>
    <w:tbl>
      <w:tblPr>
        <w:tblW w:w="9322" w:type="dxa"/>
        <w:tblInd w:w="108" w:type="dxa"/>
        <w:tblLook w:val="04A0" w:firstRow="1" w:lastRow="0" w:firstColumn="1" w:lastColumn="0" w:noHBand="0" w:noVBand="1"/>
      </w:tblPr>
      <w:tblGrid>
        <w:gridCol w:w="4503"/>
        <w:gridCol w:w="425"/>
        <w:gridCol w:w="4394"/>
      </w:tblGrid>
      <w:tr w:rsidR="00AA6833" w:rsidRPr="00E44AAC" w14:paraId="706144DD" w14:textId="77777777" w:rsidTr="00563611">
        <w:tc>
          <w:tcPr>
            <w:tcW w:w="4503" w:type="dxa"/>
          </w:tcPr>
          <w:p w14:paraId="22275531" w14:textId="79088DC6" w:rsidR="00AA6833" w:rsidRPr="006B158D" w:rsidRDefault="004B52E0" w:rsidP="00563611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Щеглова Евгения Владимировна</w:t>
            </w:r>
          </w:p>
        </w:tc>
        <w:tc>
          <w:tcPr>
            <w:tcW w:w="425" w:type="dxa"/>
          </w:tcPr>
          <w:p w14:paraId="59FBFFFB" w14:textId="77777777" w:rsidR="00AA6833" w:rsidRPr="006B158D" w:rsidRDefault="00AA6833" w:rsidP="00563611">
            <w:pPr>
              <w:jc w:val="both"/>
              <w:rPr>
                <w:b/>
                <w:bCs/>
                <w:sz w:val="24"/>
                <w:szCs w:val="24"/>
              </w:rPr>
            </w:pPr>
            <w:r w:rsidRPr="006B158D">
              <w:rPr>
                <w:sz w:val="24"/>
                <w:szCs w:val="24"/>
              </w:rPr>
              <w:t>–</w:t>
            </w:r>
          </w:p>
        </w:tc>
        <w:tc>
          <w:tcPr>
            <w:tcW w:w="4394" w:type="dxa"/>
          </w:tcPr>
          <w:p w14:paraId="33982F74" w14:textId="040E9E9A" w:rsidR="00AA6833" w:rsidRPr="006B158D" w:rsidRDefault="00AA6833" w:rsidP="00563611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  <w:r w:rsidRPr="006B158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территориальной избирательной </w:t>
            </w:r>
            <w:proofErr w:type="gramStart"/>
            <w:r w:rsidRPr="006B158D">
              <w:rPr>
                <w:sz w:val="24"/>
                <w:szCs w:val="24"/>
              </w:rPr>
              <w:t xml:space="preserve">комиссии </w:t>
            </w:r>
            <w:r>
              <w:rPr>
                <w:sz w:val="24"/>
                <w:szCs w:val="24"/>
              </w:rPr>
              <w:t xml:space="preserve"> </w:t>
            </w:r>
            <w:r w:rsidR="004B52E0">
              <w:rPr>
                <w:sz w:val="24"/>
                <w:szCs w:val="24"/>
              </w:rPr>
              <w:t>Александровского</w:t>
            </w:r>
            <w:proofErr w:type="gramEnd"/>
            <w:r w:rsidR="006B2D46">
              <w:rPr>
                <w:sz w:val="24"/>
                <w:szCs w:val="24"/>
              </w:rPr>
              <w:t xml:space="preserve"> </w:t>
            </w:r>
          </w:p>
        </w:tc>
      </w:tr>
      <w:tr w:rsidR="00AA6833" w:rsidRPr="00E44AAC" w14:paraId="1C6B6F36" w14:textId="77777777" w:rsidTr="00563611">
        <w:tc>
          <w:tcPr>
            <w:tcW w:w="4503" w:type="dxa"/>
          </w:tcPr>
          <w:p w14:paraId="5E9BB650" w14:textId="77777777" w:rsidR="00AA6833" w:rsidRPr="006B158D" w:rsidRDefault="00AA6833" w:rsidP="0056361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16AE07C9" w14:textId="77777777" w:rsidR="00AA6833" w:rsidRPr="006B158D" w:rsidRDefault="00AA6833" w:rsidP="0056361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2D6D7300" w14:textId="026E5A1C" w:rsidR="00AA6833" w:rsidRPr="007566E5" w:rsidRDefault="00AA6833" w:rsidP="00563611">
            <w:pPr>
              <w:jc w:val="both"/>
              <w:rPr>
                <w:sz w:val="24"/>
                <w:szCs w:val="18"/>
              </w:rPr>
            </w:pPr>
            <w:r w:rsidRPr="007566E5">
              <w:rPr>
                <w:sz w:val="24"/>
                <w:szCs w:val="18"/>
              </w:rPr>
              <w:t>муниципального округа</w:t>
            </w:r>
          </w:p>
          <w:p w14:paraId="5AE19DB1" w14:textId="77777777" w:rsidR="00AA6833" w:rsidRPr="006B158D" w:rsidRDefault="00AA6833" w:rsidP="0056361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AA6833" w:rsidRPr="00E44AAC" w14:paraId="10D8C6A1" w14:textId="77777777" w:rsidTr="00563611">
        <w:tc>
          <w:tcPr>
            <w:tcW w:w="4503" w:type="dxa"/>
          </w:tcPr>
          <w:p w14:paraId="60963146" w14:textId="102167E0" w:rsidR="00AA6833" w:rsidRPr="006B158D" w:rsidRDefault="004B52E0" w:rsidP="00563611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Чащина Елена Валерьевна</w:t>
            </w:r>
          </w:p>
        </w:tc>
        <w:tc>
          <w:tcPr>
            <w:tcW w:w="425" w:type="dxa"/>
          </w:tcPr>
          <w:p w14:paraId="7CED2F48" w14:textId="77777777" w:rsidR="00AA6833" w:rsidRPr="006B158D" w:rsidRDefault="00AA6833" w:rsidP="00563611">
            <w:pPr>
              <w:jc w:val="both"/>
              <w:rPr>
                <w:b/>
                <w:bCs/>
                <w:sz w:val="24"/>
                <w:szCs w:val="24"/>
              </w:rPr>
            </w:pPr>
            <w:r w:rsidRPr="006B158D">
              <w:rPr>
                <w:sz w:val="24"/>
                <w:szCs w:val="24"/>
              </w:rPr>
              <w:t>–</w:t>
            </w:r>
          </w:p>
        </w:tc>
        <w:tc>
          <w:tcPr>
            <w:tcW w:w="4394" w:type="dxa"/>
          </w:tcPr>
          <w:p w14:paraId="323BC9BB" w14:textId="6F49B2B0" w:rsidR="00AA6833" w:rsidRPr="007566E5" w:rsidRDefault="009C71D7" w:rsidP="00563611">
            <w:pPr>
              <w:jc w:val="both"/>
              <w:rPr>
                <w:sz w:val="24"/>
                <w:szCs w:val="18"/>
              </w:rPr>
            </w:pPr>
            <w:r>
              <w:rPr>
                <w:sz w:val="24"/>
                <w:szCs w:val="24"/>
              </w:rPr>
              <w:t>секретарь</w:t>
            </w:r>
            <w:r w:rsidR="00AA6833" w:rsidRPr="006B158D">
              <w:rPr>
                <w:sz w:val="24"/>
                <w:szCs w:val="24"/>
              </w:rPr>
              <w:t xml:space="preserve"> </w:t>
            </w:r>
            <w:proofErr w:type="gramStart"/>
            <w:r w:rsidR="00AA6833" w:rsidRPr="007566E5">
              <w:rPr>
                <w:sz w:val="24"/>
                <w:szCs w:val="24"/>
              </w:rPr>
              <w:t xml:space="preserve">территориальной </w:t>
            </w:r>
            <w:r w:rsidR="00AA6833">
              <w:rPr>
                <w:sz w:val="24"/>
                <w:szCs w:val="24"/>
              </w:rPr>
              <w:t xml:space="preserve"> избирательной</w:t>
            </w:r>
            <w:proofErr w:type="gramEnd"/>
            <w:r w:rsidR="00AA6833" w:rsidRPr="007566E5">
              <w:rPr>
                <w:sz w:val="24"/>
                <w:szCs w:val="24"/>
              </w:rPr>
              <w:t xml:space="preserve"> комиссии</w:t>
            </w:r>
            <w:r w:rsidR="00AA683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Александровского </w:t>
            </w:r>
            <w:proofErr w:type="gramStart"/>
            <w:r w:rsidR="00AA6833" w:rsidRPr="007566E5">
              <w:rPr>
                <w:sz w:val="24"/>
                <w:szCs w:val="18"/>
              </w:rPr>
              <w:t>муниципального  округа</w:t>
            </w:r>
            <w:proofErr w:type="gramEnd"/>
          </w:p>
          <w:p w14:paraId="3AB6C60D" w14:textId="77777777" w:rsidR="00AA6833" w:rsidRPr="006B158D" w:rsidRDefault="00AA6833" w:rsidP="0056361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AA6833" w:rsidRPr="00E44AAC" w14:paraId="597C00BE" w14:textId="77777777" w:rsidTr="00563611">
        <w:tc>
          <w:tcPr>
            <w:tcW w:w="4503" w:type="dxa"/>
          </w:tcPr>
          <w:p w14:paraId="6748C329" w14:textId="77777777" w:rsidR="00AA6833" w:rsidRPr="006B158D" w:rsidRDefault="00AA6833" w:rsidP="0056361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6D73F055" w14:textId="77777777" w:rsidR="00AA6833" w:rsidRPr="006B158D" w:rsidRDefault="00AA6833" w:rsidP="0056361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13D7D110" w14:textId="77777777" w:rsidR="00AA6833" w:rsidRPr="006B158D" w:rsidRDefault="00AA6833" w:rsidP="0056361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AA6833" w:rsidRPr="00E44AAC" w14:paraId="08DEF5F6" w14:textId="77777777" w:rsidTr="00563611">
        <w:tc>
          <w:tcPr>
            <w:tcW w:w="4503" w:type="dxa"/>
          </w:tcPr>
          <w:p w14:paraId="05356021" w14:textId="77777777" w:rsidR="00AA6833" w:rsidRPr="006B158D" w:rsidRDefault="00AA6833" w:rsidP="0056361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6BB58310" w14:textId="77777777" w:rsidR="00AA6833" w:rsidRPr="006B158D" w:rsidRDefault="00AA6833" w:rsidP="0056361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2D71FC0B" w14:textId="77777777" w:rsidR="00AA6833" w:rsidRPr="006B158D" w:rsidRDefault="00AA6833" w:rsidP="0056361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55AB82B7" w14:textId="192A8828" w:rsidR="00AA6833" w:rsidRPr="00DF42F4" w:rsidRDefault="00AA6833" w:rsidP="00AA6833">
      <w:pPr>
        <w:autoSpaceDE w:val="0"/>
        <w:autoSpaceDN w:val="0"/>
        <w:adjustRightInd w:val="0"/>
        <w:ind w:left="5954"/>
        <w:outlineLvl w:val="0"/>
        <w:rPr>
          <w:sz w:val="20"/>
        </w:rPr>
      </w:pPr>
      <w:r>
        <w:rPr>
          <w:szCs w:val="28"/>
        </w:rPr>
        <w:br w:type="page"/>
      </w:r>
    </w:p>
    <w:tbl>
      <w:tblPr>
        <w:tblW w:w="9322" w:type="dxa"/>
        <w:tblInd w:w="108" w:type="dxa"/>
        <w:tblLook w:val="04A0" w:firstRow="1" w:lastRow="0" w:firstColumn="1" w:lastColumn="0" w:noHBand="0" w:noVBand="1"/>
      </w:tblPr>
      <w:tblGrid>
        <w:gridCol w:w="4503"/>
        <w:gridCol w:w="425"/>
        <w:gridCol w:w="4394"/>
      </w:tblGrid>
      <w:tr w:rsidR="00AA6833" w:rsidRPr="00E44AAC" w14:paraId="2E1C2E9E" w14:textId="77777777" w:rsidTr="00563611">
        <w:tc>
          <w:tcPr>
            <w:tcW w:w="4503" w:type="dxa"/>
          </w:tcPr>
          <w:p w14:paraId="1C39CE8F" w14:textId="77777777" w:rsidR="00AA6833" w:rsidRPr="006B158D" w:rsidRDefault="00AA6833" w:rsidP="00AA683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70B60A9B" w14:textId="77777777" w:rsidR="00AA6833" w:rsidRPr="006B158D" w:rsidRDefault="00AA6833" w:rsidP="0056361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12C1C12A" w14:textId="77777777" w:rsidR="00AA6833" w:rsidRPr="006B158D" w:rsidRDefault="00AA6833" w:rsidP="0056361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AA6833" w:rsidRPr="00E44AAC" w14:paraId="1043982C" w14:textId="77777777" w:rsidTr="00563611">
        <w:tc>
          <w:tcPr>
            <w:tcW w:w="4503" w:type="dxa"/>
          </w:tcPr>
          <w:p w14:paraId="0A352C62" w14:textId="77777777" w:rsidR="00AA6833" w:rsidRPr="006B158D" w:rsidRDefault="00AA6833" w:rsidP="0056361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34F45BEE" w14:textId="77777777" w:rsidR="00AA6833" w:rsidRPr="006B158D" w:rsidRDefault="00AA6833" w:rsidP="0056361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1D77995F" w14:textId="77777777" w:rsidR="00AA6833" w:rsidRPr="006B158D" w:rsidRDefault="00AA6833" w:rsidP="0056361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1C1F5628" w14:textId="331FCD0C" w:rsidR="009C71D7" w:rsidRPr="004D1FC5" w:rsidRDefault="00AA6833" w:rsidP="009C71D7">
      <w:pPr>
        <w:ind w:left="4962"/>
        <w:jc w:val="center"/>
        <w:rPr>
          <w:rFonts w:eastAsia="Calibri"/>
          <w:sz w:val="24"/>
          <w:szCs w:val="22"/>
          <w:lang w:eastAsia="en-US"/>
        </w:rPr>
      </w:pPr>
      <w:r>
        <w:rPr>
          <w:szCs w:val="28"/>
        </w:rPr>
        <w:tab/>
      </w:r>
      <w:r w:rsidR="009C71D7" w:rsidRPr="004D1FC5">
        <w:rPr>
          <w:rFonts w:eastAsia="Calibri"/>
          <w:sz w:val="24"/>
          <w:szCs w:val="22"/>
          <w:lang w:eastAsia="en-US"/>
        </w:rPr>
        <w:t>Приложение</w:t>
      </w:r>
      <w:r w:rsidR="009C71D7">
        <w:rPr>
          <w:rFonts w:eastAsia="Calibri"/>
          <w:sz w:val="24"/>
          <w:szCs w:val="22"/>
          <w:lang w:eastAsia="en-US"/>
        </w:rPr>
        <w:t xml:space="preserve"> № 3</w:t>
      </w:r>
    </w:p>
    <w:p w14:paraId="79390C54" w14:textId="77777777" w:rsidR="009C71D7" w:rsidRPr="004D1FC5" w:rsidRDefault="009C71D7" w:rsidP="009C71D7">
      <w:pPr>
        <w:ind w:left="5245"/>
        <w:jc w:val="center"/>
        <w:rPr>
          <w:rFonts w:eastAsia="Calibri"/>
          <w:sz w:val="24"/>
          <w:szCs w:val="22"/>
          <w:lang w:eastAsia="en-US"/>
        </w:rPr>
      </w:pPr>
      <w:r w:rsidRPr="004D1FC5">
        <w:rPr>
          <w:rFonts w:eastAsia="Calibri"/>
          <w:sz w:val="24"/>
          <w:szCs w:val="22"/>
          <w:lang w:eastAsia="en-US"/>
        </w:rPr>
        <w:t xml:space="preserve">к решению территориальной </w:t>
      </w:r>
    </w:p>
    <w:p w14:paraId="1C9ADD84" w14:textId="77777777" w:rsidR="009C71D7" w:rsidRPr="004D1FC5" w:rsidRDefault="009C71D7" w:rsidP="009C71D7">
      <w:pPr>
        <w:ind w:left="4820"/>
        <w:jc w:val="center"/>
        <w:rPr>
          <w:rFonts w:eastAsia="Calibri"/>
          <w:sz w:val="24"/>
          <w:szCs w:val="22"/>
          <w:lang w:eastAsia="en-US"/>
        </w:rPr>
      </w:pPr>
      <w:r w:rsidRPr="004D1FC5">
        <w:rPr>
          <w:rFonts w:eastAsia="Calibri"/>
          <w:sz w:val="24"/>
          <w:szCs w:val="22"/>
          <w:lang w:eastAsia="en-US"/>
        </w:rPr>
        <w:t xml:space="preserve">избирательной комиссии </w:t>
      </w:r>
      <w:r>
        <w:rPr>
          <w:rFonts w:eastAsia="Calibri"/>
          <w:sz w:val="24"/>
          <w:szCs w:val="22"/>
          <w:lang w:eastAsia="en-US"/>
        </w:rPr>
        <w:t>Александровского муниципального округа</w:t>
      </w:r>
    </w:p>
    <w:p w14:paraId="7C30D31D" w14:textId="77777777" w:rsidR="009C71D7" w:rsidRPr="004D1FC5" w:rsidRDefault="009C71D7" w:rsidP="009C71D7">
      <w:pPr>
        <w:pStyle w:val="a7"/>
        <w:suppressAutoHyphens/>
        <w:spacing w:line="240" w:lineRule="auto"/>
        <w:ind w:left="4678" w:firstLine="0"/>
        <w:jc w:val="center"/>
        <w:rPr>
          <w:sz w:val="16"/>
        </w:rPr>
      </w:pPr>
      <w:r w:rsidRPr="004D1FC5">
        <w:rPr>
          <w:rFonts w:eastAsia="Calibri"/>
          <w:sz w:val="24"/>
          <w:szCs w:val="22"/>
          <w:lang w:eastAsia="en-US"/>
        </w:rPr>
        <w:t xml:space="preserve">от </w:t>
      </w:r>
      <w:r>
        <w:rPr>
          <w:rFonts w:eastAsia="Calibri"/>
          <w:sz w:val="24"/>
          <w:szCs w:val="22"/>
          <w:lang w:eastAsia="en-US"/>
        </w:rPr>
        <w:t>24</w:t>
      </w:r>
      <w:r w:rsidRPr="004D1FC5">
        <w:rPr>
          <w:rFonts w:eastAsia="Calibri"/>
          <w:sz w:val="24"/>
          <w:szCs w:val="22"/>
          <w:lang w:eastAsia="en-US"/>
        </w:rPr>
        <w:t xml:space="preserve"> </w:t>
      </w:r>
      <w:r>
        <w:rPr>
          <w:rFonts w:eastAsia="Calibri"/>
          <w:sz w:val="24"/>
          <w:szCs w:val="22"/>
          <w:lang w:eastAsia="en-US"/>
        </w:rPr>
        <w:t>июля</w:t>
      </w:r>
      <w:r w:rsidRPr="004D1FC5">
        <w:rPr>
          <w:rFonts w:eastAsia="Calibri"/>
          <w:sz w:val="24"/>
          <w:szCs w:val="22"/>
          <w:lang w:eastAsia="en-US"/>
        </w:rPr>
        <w:t xml:space="preserve"> 2026 года № </w:t>
      </w:r>
      <w:r>
        <w:rPr>
          <w:rFonts w:eastAsia="Calibri"/>
          <w:sz w:val="24"/>
          <w:szCs w:val="22"/>
          <w:lang w:eastAsia="en-US"/>
        </w:rPr>
        <w:t>1</w:t>
      </w:r>
      <w:r w:rsidRPr="004D1FC5">
        <w:rPr>
          <w:rFonts w:eastAsia="Calibri"/>
          <w:sz w:val="24"/>
          <w:szCs w:val="22"/>
          <w:lang w:eastAsia="en-US"/>
        </w:rPr>
        <w:t>0</w:t>
      </w:r>
      <w:r>
        <w:rPr>
          <w:rFonts w:eastAsia="Calibri"/>
          <w:sz w:val="24"/>
          <w:szCs w:val="22"/>
          <w:lang w:eastAsia="en-US"/>
        </w:rPr>
        <w:t>3</w:t>
      </w:r>
      <w:r w:rsidRPr="004D1FC5">
        <w:rPr>
          <w:rFonts w:eastAsia="Calibri"/>
          <w:sz w:val="24"/>
          <w:szCs w:val="22"/>
          <w:lang w:eastAsia="en-US"/>
        </w:rPr>
        <w:t>/0</w:t>
      </w:r>
      <w:r>
        <w:rPr>
          <w:rFonts w:eastAsia="Calibri"/>
          <w:sz w:val="24"/>
          <w:szCs w:val="22"/>
          <w:lang w:eastAsia="en-US"/>
        </w:rPr>
        <w:t>3</w:t>
      </w:r>
      <w:r w:rsidRPr="004D1FC5">
        <w:rPr>
          <w:rFonts w:eastAsia="Calibri"/>
          <w:sz w:val="24"/>
          <w:szCs w:val="22"/>
          <w:lang w:eastAsia="en-US"/>
        </w:rPr>
        <w:t>-0</w:t>
      </w:r>
      <w:r>
        <w:rPr>
          <w:rFonts w:eastAsia="Calibri"/>
          <w:sz w:val="24"/>
          <w:szCs w:val="22"/>
          <w:lang w:eastAsia="en-US"/>
        </w:rPr>
        <w:t>5</w:t>
      </w:r>
    </w:p>
    <w:p w14:paraId="677965BA" w14:textId="781FE848" w:rsidR="00AA6833" w:rsidRDefault="00AA6833" w:rsidP="009C71D7">
      <w:pPr>
        <w:autoSpaceDE w:val="0"/>
        <w:autoSpaceDN w:val="0"/>
        <w:adjustRightInd w:val="0"/>
        <w:ind w:left="5954"/>
        <w:outlineLvl w:val="0"/>
        <w:rPr>
          <w:b/>
          <w:szCs w:val="24"/>
        </w:rPr>
      </w:pPr>
    </w:p>
    <w:p w14:paraId="3740719A" w14:textId="77777777" w:rsidR="00AA6833" w:rsidRDefault="00AA6833" w:rsidP="00AA6833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1729FF">
        <w:rPr>
          <w:b/>
          <w:bCs/>
          <w:sz w:val="24"/>
          <w:szCs w:val="24"/>
        </w:rPr>
        <w:t>График</w:t>
      </w:r>
    </w:p>
    <w:p w14:paraId="3E530367" w14:textId="77777777" w:rsidR="00AA6833" w:rsidRDefault="00AA6833" w:rsidP="00AA6833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1729FF">
        <w:rPr>
          <w:b/>
          <w:bCs/>
          <w:sz w:val="24"/>
          <w:szCs w:val="24"/>
        </w:rPr>
        <w:t xml:space="preserve"> проведения очных инструктажей членов участковых избирательных комиссий, участвующих в проекте «</w:t>
      </w:r>
      <w:proofErr w:type="spellStart"/>
      <w:r w:rsidRPr="001729FF">
        <w:rPr>
          <w:b/>
          <w:bCs/>
          <w:sz w:val="24"/>
          <w:szCs w:val="24"/>
        </w:rPr>
        <w:t>ИнформУИК</w:t>
      </w:r>
      <w:proofErr w:type="spellEnd"/>
      <w:r w:rsidRPr="001729FF">
        <w:rPr>
          <w:b/>
          <w:bCs/>
          <w:sz w:val="24"/>
          <w:szCs w:val="24"/>
        </w:rPr>
        <w:t xml:space="preserve">», </w:t>
      </w:r>
    </w:p>
    <w:p w14:paraId="11B653D2" w14:textId="73B0CA51" w:rsidR="00AA6833" w:rsidRPr="001729FF" w:rsidRDefault="00AA6833" w:rsidP="00AA6833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1729FF">
        <w:rPr>
          <w:b/>
          <w:bCs/>
          <w:sz w:val="24"/>
          <w:szCs w:val="24"/>
        </w:rPr>
        <w:t xml:space="preserve">на территории </w:t>
      </w:r>
      <w:r w:rsidR="009C71D7">
        <w:rPr>
          <w:b/>
          <w:bCs/>
          <w:sz w:val="24"/>
          <w:szCs w:val="24"/>
        </w:rPr>
        <w:t xml:space="preserve">Александровского </w:t>
      </w:r>
      <w:r w:rsidRPr="001729FF">
        <w:rPr>
          <w:b/>
          <w:bCs/>
          <w:sz w:val="24"/>
          <w:szCs w:val="24"/>
        </w:rPr>
        <w:t>муниципального округа</w:t>
      </w:r>
    </w:p>
    <w:p w14:paraId="1ABA6B1E" w14:textId="77777777" w:rsidR="00AA6833" w:rsidRDefault="00AA6833" w:rsidP="00AA6833">
      <w:pPr>
        <w:rPr>
          <w:b/>
          <w:bCs/>
          <w:sz w:val="24"/>
          <w:szCs w:val="24"/>
        </w:rPr>
      </w:pPr>
    </w:p>
    <w:p w14:paraId="7CAC30D7" w14:textId="77777777" w:rsidR="00AA6833" w:rsidRDefault="00AA6833" w:rsidP="00AA6833">
      <w:pPr>
        <w:rPr>
          <w:b/>
          <w:bCs/>
          <w:sz w:val="24"/>
          <w:szCs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888"/>
        <w:gridCol w:w="1851"/>
        <w:gridCol w:w="1865"/>
        <w:gridCol w:w="1869"/>
        <w:gridCol w:w="1872"/>
      </w:tblGrid>
      <w:tr w:rsidR="00AA6833" w14:paraId="6CDC1881" w14:textId="77777777" w:rsidTr="009C71D7">
        <w:tc>
          <w:tcPr>
            <w:tcW w:w="1888" w:type="dxa"/>
          </w:tcPr>
          <w:p w14:paraId="74DAAB3A" w14:textId="77777777" w:rsidR="00AA6833" w:rsidRPr="001729FF" w:rsidRDefault="00AA6833" w:rsidP="00563611">
            <w:pPr>
              <w:rPr>
                <w:sz w:val="24"/>
                <w:szCs w:val="24"/>
              </w:rPr>
            </w:pPr>
            <w:r w:rsidRPr="001729FF">
              <w:rPr>
                <w:sz w:val="24"/>
                <w:szCs w:val="24"/>
              </w:rPr>
              <w:t xml:space="preserve">Номер (номера)УИК </w:t>
            </w:r>
          </w:p>
        </w:tc>
        <w:tc>
          <w:tcPr>
            <w:tcW w:w="1851" w:type="dxa"/>
          </w:tcPr>
          <w:p w14:paraId="03E7CB7B" w14:textId="77777777" w:rsidR="00AA6833" w:rsidRDefault="00AA6833" w:rsidP="00563611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 xml:space="preserve">ФИО </w:t>
            </w:r>
          </w:p>
          <w:p w14:paraId="6E75E773" w14:textId="77777777" w:rsidR="00AA6833" w:rsidRPr="001729FF" w:rsidRDefault="00AA6833" w:rsidP="00563611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ведущего обучение</w:t>
            </w:r>
          </w:p>
        </w:tc>
        <w:tc>
          <w:tcPr>
            <w:tcW w:w="1865" w:type="dxa"/>
          </w:tcPr>
          <w:p w14:paraId="3C3D28B4" w14:textId="77777777" w:rsidR="00AA6833" w:rsidRDefault="00AA6833" w:rsidP="00563611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 xml:space="preserve">Должность </w:t>
            </w:r>
          </w:p>
          <w:p w14:paraId="114F5A09" w14:textId="77777777" w:rsidR="00AA6833" w:rsidRPr="001729FF" w:rsidRDefault="00AA6833" w:rsidP="00563611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ведущего обучение</w:t>
            </w:r>
          </w:p>
        </w:tc>
        <w:tc>
          <w:tcPr>
            <w:tcW w:w="1869" w:type="dxa"/>
          </w:tcPr>
          <w:p w14:paraId="2C3DBA2D" w14:textId="77777777" w:rsidR="00AA6833" w:rsidRPr="001729FF" w:rsidRDefault="00AA6833" w:rsidP="00563611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1872" w:type="dxa"/>
          </w:tcPr>
          <w:p w14:paraId="571C1EF2" w14:textId="77777777" w:rsidR="00AA6833" w:rsidRPr="001729FF" w:rsidRDefault="00AA6833" w:rsidP="00563611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Количество участников обучения</w:t>
            </w:r>
          </w:p>
        </w:tc>
      </w:tr>
      <w:tr w:rsidR="00AA6833" w14:paraId="03B5F840" w14:textId="77777777" w:rsidTr="009C71D7">
        <w:tc>
          <w:tcPr>
            <w:tcW w:w="1888" w:type="dxa"/>
          </w:tcPr>
          <w:p w14:paraId="52A510F6" w14:textId="0FFCB879" w:rsidR="00AA6833" w:rsidRDefault="009C71D7" w:rsidP="0056361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0101, 01.02, 0103, 0104, 0105</w:t>
            </w:r>
          </w:p>
        </w:tc>
        <w:tc>
          <w:tcPr>
            <w:tcW w:w="1851" w:type="dxa"/>
          </w:tcPr>
          <w:p w14:paraId="21889033" w14:textId="1D6F73B9" w:rsidR="00AA6833" w:rsidRDefault="009C71D7" w:rsidP="0056361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Щеглова Евгения Владимировна</w:t>
            </w:r>
          </w:p>
        </w:tc>
        <w:tc>
          <w:tcPr>
            <w:tcW w:w="1865" w:type="dxa"/>
          </w:tcPr>
          <w:p w14:paraId="0F10BE69" w14:textId="0A6CA772" w:rsidR="00AA6833" w:rsidRDefault="009C71D7" w:rsidP="0056361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председатель</w:t>
            </w:r>
          </w:p>
        </w:tc>
        <w:tc>
          <w:tcPr>
            <w:tcW w:w="1869" w:type="dxa"/>
          </w:tcPr>
          <w:p w14:paraId="1065795F" w14:textId="6D1A0098" w:rsidR="00AA6833" w:rsidRDefault="009C71D7" w:rsidP="006B2D4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03.08.2026</w:t>
            </w:r>
          </w:p>
        </w:tc>
        <w:tc>
          <w:tcPr>
            <w:tcW w:w="1872" w:type="dxa"/>
          </w:tcPr>
          <w:p w14:paraId="1FEDDFF8" w14:textId="57A94DFC" w:rsidR="00AA6833" w:rsidRDefault="009C71D7" w:rsidP="009C71D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</w:p>
        </w:tc>
      </w:tr>
      <w:tr w:rsidR="009C71D7" w14:paraId="43D02E85" w14:textId="77777777" w:rsidTr="009C71D7">
        <w:tc>
          <w:tcPr>
            <w:tcW w:w="1888" w:type="dxa"/>
          </w:tcPr>
          <w:p w14:paraId="770169D7" w14:textId="7BD0C498" w:rsidR="009C71D7" w:rsidRDefault="009C71D7" w:rsidP="009C71D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0106,0107, 0108</w:t>
            </w:r>
          </w:p>
        </w:tc>
        <w:tc>
          <w:tcPr>
            <w:tcW w:w="1851" w:type="dxa"/>
          </w:tcPr>
          <w:p w14:paraId="0C465EF6" w14:textId="0819E1C5" w:rsidR="009C71D7" w:rsidRDefault="009C71D7" w:rsidP="009C71D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Щеглова Евгения Владимировна</w:t>
            </w:r>
          </w:p>
        </w:tc>
        <w:tc>
          <w:tcPr>
            <w:tcW w:w="1865" w:type="dxa"/>
          </w:tcPr>
          <w:p w14:paraId="02B5AE9B" w14:textId="63F7003B" w:rsidR="009C71D7" w:rsidRDefault="009C71D7" w:rsidP="009C71D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председатель</w:t>
            </w:r>
          </w:p>
        </w:tc>
        <w:tc>
          <w:tcPr>
            <w:tcW w:w="1869" w:type="dxa"/>
          </w:tcPr>
          <w:p w14:paraId="0EF81C5F" w14:textId="1DC5B2C9" w:rsidR="009C71D7" w:rsidRDefault="009C71D7" w:rsidP="006B2D4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04.08.2026</w:t>
            </w:r>
          </w:p>
        </w:tc>
        <w:tc>
          <w:tcPr>
            <w:tcW w:w="1872" w:type="dxa"/>
          </w:tcPr>
          <w:p w14:paraId="5F65147F" w14:textId="451A3F8F" w:rsidR="009C71D7" w:rsidRDefault="009C71D7" w:rsidP="009C71D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</w:p>
        </w:tc>
      </w:tr>
      <w:tr w:rsidR="009C71D7" w14:paraId="09B71F2B" w14:textId="77777777" w:rsidTr="009C71D7">
        <w:tc>
          <w:tcPr>
            <w:tcW w:w="1888" w:type="dxa"/>
          </w:tcPr>
          <w:p w14:paraId="0A77C45C" w14:textId="7DB7944C" w:rsidR="009C71D7" w:rsidRDefault="009C71D7" w:rsidP="009C71D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0109, 0119, 0121</w:t>
            </w:r>
          </w:p>
        </w:tc>
        <w:tc>
          <w:tcPr>
            <w:tcW w:w="1851" w:type="dxa"/>
          </w:tcPr>
          <w:p w14:paraId="2FB4A164" w14:textId="04FF1BA5" w:rsidR="009C71D7" w:rsidRDefault="009C71D7" w:rsidP="009C71D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Щеглова Евгения Владимировна</w:t>
            </w:r>
          </w:p>
        </w:tc>
        <w:tc>
          <w:tcPr>
            <w:tcW w:w="1865" w:type="dxa"/>
          </w:tcPr>
          <w:p w14:paraId="3FA033FF" w14:textId="49D43D64" w:rsidR="009C71D7" w:rsidRDefault="009C71D7" w:rsidP="009C71D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председатель</w:t>
            </w:r>
          </w:p>
        </w:tc>
        <w:tc>
          <w:tcPr>
            <w:tcW w:w="1869" w:type="dxa"/>
          </w:tcPr>
          <w:p w14:paraId="7FF7A017" w14:textId="7A5CC4B3" w:rsidR="009C71D7" w:rsidRDefault="009C71D7" w:rsidP="006B2D4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05.08.2026</w:t>
            </w:r>
          </w:p>
        </w:tc>
        <w:tc>
          <w:tcPr>
            <w:tcW w:w="1872" w:type="dxa"/>
          </w:tcPr>
          <w:p w14:paraId="59C5861E" w14:textId="06C11F0D" w:rsidR="009C71D7" w:rsidRDefault="009C71D7" w:rsidP="009C71D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9C71D7" w14:paraId="2CC9F30F" w14:textId="77777777" w:rsidTr="009C71D7">
        <w:tc>
          <w:tcPr>
            <w:tcW w:w="1888" w:type="dxa"/>
          </w:tcPr>
          <w:p w14:paraId="5133682C" w14:textId="5707581D" w:rsidR="009C71D7" w:rsidRDefault="009F1321" w:rsidP="009C71D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0110, 0111, 0112</w:t>
            </w:r>
          </w:p>
        </w:tc>
        <w:tc>
          <w:tcPr>
            <w:tcW w:w="1851" w:type="dxa"/>
          </w:tcPr>
          <w:p w14:paraId="3C3038A0" w14:textId="427B5C77" w:rsidR="009C71D7" w:rsidRDefault="009C71D7" w:rsidP="009C71D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Щеглова Евгения Владимировна</w:t>
            </w:r>
          </w:p>
        </w:tc>
        <w:tc>
          <w:tcPr>
            <w:tcW w:w="1865" w:type="dxa"/>
          </w:tcPr>
          <w:p w14:paraId="20F92765" w14:textId="1197147B" w:rsidR="009C71D7" w:rsidRDefault="009C71D7" w:rsidP="009C71D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председатель</w:t>
            </w:r>
          </w:p>
        </w:tc>
        <w:tc>
          <w:tcPr>
            <w:tcW w:w="1869" w:type="dxa"/>
          </w:tcPr>
          <w:p w14:paraId="11691C4B" w14:textId="2A781611" w:rsidR="009C71D7" w:rsidRDefault="009C71D7" w:rsidP="006B2D4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06.08.2026</w:t>
            </w:r>
          </w:p>
        </w:tc>
        <w:tc>
          <w:tcPr>
            <w:tcW w:w="1872" w:type="dxa"/>
          </w:tcPr>
          <w:p w14:paraId="086F317B" w14:textId="67B328D6" w:rsidR="009C71D7" w:rsidRDefault="009F1321" w:rsidP="009C71D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</w:p>
        </w:tc>
      </w:tr>
      <w:tr w:rsidR="009C71D7" w14:paraId="53FB63C7" w14:textId="77777777" w:rsidTr="009C71D7">
        <w:tc>
          <w:tcPr>
            <w:tcW w:w="1888" w:type="dxa"/>
          </w:tcPr>
          <w:p w14:paraId="0A60BB49" w14:textId="0F011264" w:rsidR="009C71D7" w:rsidRDefault="009F1321" w:rsidP="009C71D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0113, 0114, 0122</w:t>
            </w:r>
          </w:p>
        </w:tc>
        <w:tc>
          <w:tcPr>
            <w:tcW w:w="1851" w:type="dxa"/>
          </w:tcPr>
          <w:p w14:paraId="3BFD92C5" w14:textId="58AEB1A1" w:rsidR="009C71D7" w:rsidRDefault="009C71D7" w:rsidP="009C71D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Щеглова Евгения Владимировна</w:t>
            </w:r>
          </w:p>
        </w:tc>
        <w:tc>
          <w:tcPr>
            <w:tcW w:w="1865" w:type="dxa"/>
          </w:tcPr>
          <w:p w14:paraId="09F472B3" w14:textId="40E1412F" w:rsidR="009C71D7" w:rsidRDefault="009C71D7" w:rsidP="009C71D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председатель</w:t>
            </w:r>
          </w:p>
        </w:tc>
        <w:tc>
          <w:tcPr>
            <w:tcW w:w="1869" w:type="dxa"/>
          </w:tcPr>
          <w:p w14:paraId="01E0FC6C" w14:textId="1F5FCC85" w:rsidR="009C71D7" w:rsidRDefault="009C71D7" w:rsidP="006B2D4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07.08.2026</w:t>
            </w:r>
          </w:p>
        </w:tc>
        <w:tc>
          <w:tcPr>
            <w:tcW w:w="1872" w:type="dxa"/>
          </w:tcPr>
          <w:p w14:paraId="2F4061F9" w14:textId="1288CC2A" w:rsidR="009C71D7" w:rsidRDefault="009F1321" w:rsidP="009C71D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</w:tr>
      <w:tr w:rsidR="009C71D7" w14:paraId="1AE923E4" w14:textId="77777777" w:rsidTr="009C71D7">
        <w:tc>
          <w:tcPr>
            <w:tcW w:w="1888" w:type="dxa"/>
          </w:tcPr>
          <w:p w14:paraId="6E2F9D5C" w14:textId="7A055BFD" w:rsidR="009C71D7" w:rsidRDefault="009F1321" w:rsidP="009C71D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015, 0116, 0117, 0118, 0120</w:t>
            </w:r>
          </w:p>
        </w:tc>
        <w:tc>
          <w:tcPr>
            <w:tcW w:w="1851" w:type="dxa"/>
          </w:tcPr>
          <w:p w14:paraId="33B4CAFC" w14:textId="217CA6CB" w:rsidR="009C71D7" w:rsidRDefault="009C71D7" w:rsidP="009C71D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Щеглова Евгения Владимировна</w:t>
            </w:r>
          </w:p>
        </w:tc>
        <w:tc>
          <w:tcPr>
            <w:tcW w:w="1865" w:type="dxa"/>
          </w:tcPr>
          <w:p w14:paraId="39DBE310" w14:textId="46178F9D" w:rsidR="009C71D7" w:rsidRDefault="009C71D7" w:rsidP="009C71D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председатель</w:t>
            </w:r>
          </w:p>
        </w:tc>
        <w:tc>
          <w:tcPr>
            <w:tcW w:w="1869" w:type="dxa"/>
          </w:tcPr>
          <w:p w14:paraId="43A2BB86" w14:textId="61BB5881" w:rsidR="009C71D7" w:rsidRDefault="009C71D7" w:rsidP="006B2D4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08.08.2026</w:t>
            </w:r>
          </w:p>
        </w:tc>
        <w:tc>
          <w:tcPr>
            <w:tcW w:w="1872" w:type="dxa"/>
          </w:tcPr>
          <w:p w14:paraId="5500CDEF" w14:textId="31598E99" w:rsidR="009C71D7" w:rsidRDefault="009F1321" w:rsidP="009C71D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</w:t>
            </w:r>
          </w:p>
        </w:tc>
      </w:tr>
      <w:tr w:rsidR="00AA6833" w14:paraId="43F30099" w14:textId="77777777" w:rsidTr="009C71D7">
        <w:tc>
          <w:tcPr>
            <w:tcW w:w="7473" w:type="dxa"/>
            <w:gridSpan w:val="4"/>
          </w:tcPr>
          <w:p w14:paraId="24956AC0" w14:textId="77777777" w:rsidR="00AA6833" w:rsidRDefault="00AA6833" w:rsidP="0056361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Общее количество участников обучения </w:t>
            </w:r>
          </w:p>
        </w:tc>
        <w:tc>
          <w:tcPr>
            <w:tcW w:w="1872" w:type="dxa"/>
          </w:tcPr>
          <w:p w14:paraId="132D17B4" w14:textId="147C790A" w:rsidR="00AA6833" w:rsidRDefault="009F1321" w:rsidP="009F13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68</w:t>
            </w:r>
          </w:p>
        </w:tc>
      </w:tr>
    </w:tbl>
    <w:p w14:paraId="5C6ACDDD" w14:textId="77777777" w:rsidR="00AA6833" w:rsidRPr="001729FF" w:rsidRDefault="00AA6833" w:rsidP="00AA6833">
      <w:pPr>
        <w:rPr>
          <w:b/>
          <w:bCs/>
          <w:sz w:val="24"/>
          <w:szCs w:val="24"/>
        </w:rPr>
      </w:pPr>
    </w:p>
    <w:p w14:paraId="086880CA" w14:textId="77777777" w:rsidR="00AA6833" w:rsidRDefault="00AA6833" w:rsidP="00AA6833">
      <w:pPr>
        <w:pStyle w:val="a7"/>
        <w:spacing w:line="360" w:lineRule="auto"/>
        <w:ind w:firstLine="0"/>
      </w:pPr>
    </w:p>
    <w:p w14:paraId="20E9099C" w14:textId="2C216F45" w:rsidR="00AA6833" w:rsidRDefault="00AA6833" w:rsidP="00AA6833">
      <w:pPr>
        <w:pStyle w:val="a7"/>
        <w:tabs>
          <w:tab w:val="left" w:pos="3568"/>
        </w:tabs>
        <w:spacing w:line="360" w:lineRule="auto"/>
        <w:ind w:firstLine="709"/>
        <w:rPr>
          <w:szCs w:val="28"/>
        </w:rPr>
      </w:pPr>
    </w:p>
    <w:p w14:paraId="432DB153" w14:textId="51C80E1C" w:rsidR="00911923" w:rsidRDefault="00AA6833" w:rsidP="00AA6833">
      <w:pPr>
        <w:pStyle w:val="a7"/>
        <w:tabs>
          <w:tab w:val="left" w:pos="2558"/>
        </w:tabs>
        <w:spacing w:line="360" w:lineRule="auto"/>
        <w:ind w:firstLine="709"/>
      </w:pPr>
      <w:r>
        <w:tab/>
      </w:r>
    </w:p>
    <w:sectPr w:rsidR="00911923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3215D" w14:textId="77777777" w:rsidR="00E124D3" w:rsidRDefault="00E124D3">
      <w:r>
        <w:separator/>
      </w:r>
    </w:p>
  </w:endnote>
  <w:endnote w:type="continuationSeparator" w:id="0">
    <w:p w14:paraId="122C8B30" w14:textId="77777777" w:rsidR="00E124D3" w:rsidRDefault="00E12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919DB" w14:textId="77777777" w:rsidR="00E124D3" w:rsidRDefault="00E124D3">
      <w:r>
        <w:separator/>
      </w:r>
    </w:p>
  </w:footnote>
  <w:footnote w:type="continuationSeparator" w:id="0">
    <w:p w14:paraId="2D3182DD" w14:textId="77777777" w:rsidR="00E124D3" w:rsidRDefault="00E12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8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361D293" w14:textId="45D6B4AF" w:rsidR="00371D99" w:rsidRPr="00C46980" w:rsidRDefault="005244D8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5244D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АЛЕКСАНДРОВСКОГО МУНИЦИПАЛЬНОГО ОКРУГА</w:t>
          </w:r>
        </w:p>
        <w:p w14:paraId="74E5D702" w14:textId="32EAE0D1" w:rsidR="00A337B6" w:rsidRPr="00CA5A0E" w:rsidRDefault="00842674" w:rsidP="009039DC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2384579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D84AC0" w:rsidRPr="00D84AC0">
            <w:rPr>
              <w:rFonts w:ascii="Times New Roman" w:hAnsi="Times New Roman" w:cs="Times New Roman"/>
              <w:b/>
              <w:bCs/>
              <w:spacing w:val="20"/>
            </w:rPr>
            <w:t>Александровск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8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D7D02"/>
    <w:multiLevelType w:val="hybridMultilevel"/>
    <w:tmpl w:val="F3860252"/>
    <w:lvl w:ilvl="0" w:tplc="8B34B42A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1ED4261"/>
    <w:multiLevelType w:val="hybridMultilevel"/>
    <w:tmpl w:val="403CB28A"/>
    <w:lvl w:ilvl="0" w:tplc="CC463DC0">
      <w:start w:val="1"/>
      <w:numFmt w:val="decimal"/>
      <w:lvlText w:val="%1."/>
      <w:lvlJc w:val="left"/>
      <w:pPr>
        <w:ind w:left="114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" w15:restartNumberingAfterBreak="0">
    <w:nsid w:val="57A759B1"/>
    <w:multiLevelType w:val="hybridMultilevel"/>
    <w:tmpl w:val="395832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5B691DA4"/>
    <w:multiLevelType w:val="hybridMultilevel"/>
    <w:tmpl w:val="72522592"/>
    <w:lvl w:ilvl="0" w:tplc="A03239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E0281D"/>
    <w:multiLevelType w:val="hybridMultilevel"/>
    <w:tmpl w:val="15FCE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6669930">
    <w:abstractNumId w:val="3"/>
  </w:num>
  <w:num w:numId="2" w16cid:durableId="790169275">
    <w:abstractNumId w:val="5"/>
  </w:num>
  <w:num w:numId="3" w16cid:durableId="71005540">
    <w:abstractNumId w:val="0"/>
  </w:num>
  <w:num w:numId="4" w16cid:durableId="2032149921">
    <w:abstractNumId w:val="2"/>
  </w:num>
  <w:num w:numId="5" w16cid:durableId="1302419447">
    <w:abstractNumId w:val="1"/>
  </w:num>
  <w:num w:numId="6" w16cid:durableId="19841931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BF"/>
    <w:rsid w:val="00001A6C"/>
    <w:rsid w:val="000137D7"/>
    <w:rsid w:val="00034A8D"/>
    <w:rsid w:val="00035ABC"/>
    <w:rsid w:val="00040063"/>
    <w:rsid w:val="00072123"/>
    <w:rsid w:val="00085DCE"/>
    <w:rsid w:val="000A03C9"/>
    <w:rsid w:val="000A16AA"/>
    <w:rsid w:val="000C2554"/>
    <w:rsid w:val="000D0402"/>
    <w:rsid w:val="000D0D54"/>
    <w:rsid w:val="000F0E43"/>
    <w:rsid w:val="000F1485"/>
    <w:rsid w:val="00115836"/>
    <w:rsid w:val="001243E3"/>
    <w:rsid w:val="00137969"/>
    <w:rsid w:val="00171694"/>
    <w:rsid w:val="00187744"/>
    <w:rsid w:val="00191482"/>
    <w:rsid w:val="0019272F"/>
    <w:rsid w:val="001A00FC"/>
    <w:rsid w:val="001B1141"/>
    <w:rsid w:val="001B15BE"/>
    <w:rsid w:val="001C1318"/>
    <w:rsid w:val="00201E8F"/>
    <w:rsid w:val="00205244"/>
    <w:rsid w:val="00257A42"/>
    <w:rsid w:val="00264F65"/>
    <w:rsid w:val="00273545"/>
    <w:rsid w:val="00296CAB"/>
    <w:rsid w:val="002A3BB0"/>
    <w:rsid w:val="002B0124"/>
    <w:rsid w:val="002B21D1"/>
    <w:rsid w:val="002B3EE9"/>
    <w:rsid w:val="002C063E"/>
    <w:rsid w:val="002C2A72"/>
    <w:rsid w:val="002D277C"/>
    <w:rsid w:val="002D2FAF"/>
    <w:rsid w:val="002D4959"/>
    <w:rsid w:val="002E2BDC"/>
    <w:rsid w:val="003012C6"/>
    <w:rsid w:val="00303229"/>
    <w:rsid w:val="00303589"/>
    <w:rsid w:val="0032341D"/>
    <w:rsid w:val="00331EFD"/>
    <w:rsid w:val="00357CAF"/>
    <w:rsid w:val="00357CF5"/>
    <w:rsid w:val="00365DAC"/>
    <w:rsid w:val="00366488"/>
    <w:rsid w:val="00371D99"/>
    <w:rsid w:val="003729C1"/>
    <w:rsid w:val="00383862"/>
    <w:rsid w:val="00385F5E"/>
    <w:rsid w:val="0039623F"/>
    <w:rsid w:val="003B5AAA"/>
    <w:rsid w:val="003C306A"/>
    <w:rsid w:val="003C51F7"/>
    <w:rsid w:val="003E7736"/>
    <w:rsid w:val="00412B26"/>
    <w:rsid w:val="004308CD"/>
    <w:rsid w:val="00447D5C"/>
    <w:rsid w:val="0045537A"/>
    <w:rsid w:val="00461A95"/>
    <w:rsid w:val="00462428"/>
    <w:rsid w:val="00474EF2"/>
    <w:rsid w:val="004A1B98"/>
    <w:rsid w:val="004B052C"/>
    <w:rsid w:val="004B1FC7"/>
    <w:rsid w:val="004B52E0"/>
    <w:rsid w:val="004E2451"/>
    <w:rsid w:val="004F272B"/>
    <w:rsid w:val="004F451C"/>
    <w:rsid w:val="00512D15"/>
    <w:rsid w:val="005242C4"/>
    <w:rsid w:val="005244D8"/>
    <w:rsid w:val="00524C40"/>
    <w:rsid w:val="00525A05"/>
    <w:rsid w:val="005276C9"/>
    <w:rsid w:val="0054579E"/>
    <w:rsid w:val="00551323"/>
    <w:rsid w:val="005522B1"/>
    <w:rsid w:val="00556797"/>
    <w:rsid w:val="00576D9D"/>
    <w:rsid w:val="00581583"/>
    <w:rsid w:val="00592B00"/>
    <w:rsid w:val="005A62A6"/>
    <w:rsid w:val="005D3F0F"/>
    <w:rsid w:val="00600995"/>
    <w:rsid w:val="00600F16"/>
    <w:rsid w:val="006020BA"/>
    <w:rsid w:val="006304A1"/>
    <w:rsid w:val="00640DF6"/>
    <w:rsid w:val="006541FD"/>
    <w:rsid w:val="006566AB"/>
    <w:rsid w:val="006847FF"/>
    <w:rsid w:val="00691728"/>
    <w:rsid w:val="006917DF"/>
    <w:rsid w:val="006928A1"/>
    <w:rsid w:val="00695EF5"/>
    <w:rsid w:val="006A3F09"/>
    <w:rsid w:val="006A40BF"/>
    <w:rsid w:val="006A430D"/>
    <w:rsid w:val="006B2D46"/>
    <w:rsid w:val="006B3B7C"/>
    <w:rsid w:val="006B4EA4"/>
    <w:rsid w:val="006C02F4"/>
    <w:rsid w:val="00741EB1"/>
    <w:rsid w:val="00742EE6"/>
    <w:rsid w:val="00751328"/>
    <w:rsid w:val="007544F9"/>
    <w:rsid w:val="00756AB6"/>
    <w:rsid w:val="00772DA0"/>
    <w:rsid w:val="007B75EC"/>
    <w:rsid w:val="007E4EC0"/>
    <w:rsid w:val="00811B95"/>
    <w:rsid w:val="00813760"/>
    <w:rsid w:val="0081478D"/>
    <w:rsid w:val="00832BDE"/>
    <w:rsid w:val="008338E7"/>
    <w:rsid w:val="00842674"/>
    <w:rsid w:val="00867F8C"/>
    <w:rsid w:val="00873008"/>
    <w:rsid w:val="00873ECD"/>
    <w:rsid w:val="008858AC"/>
    <w:rsid w:val="008907E9"/>
    <w:rsid w:val="008A4039"/>
    <w:rsid w:val="008B44FB"/>
    <w:rsid w:val="008B5678"/>
    <w:rsid w:val="008C009C"/>
    <w:rsid w:val="008C35AF"/>
    <w:rsid w:val="008C472C"/>
    <w:rsid w:val="008D1912"/>
    <w:rsid w:val="008D2C14"/>
    <w:rsid w:val="008F37B9"/>
    <w:rsid w:val="00902D5C"/>
    <w:rsid w:val="009039DC"/>
    <w:rsid w:val="00905991"/>
    <w:rsid w:val="00911923"/>
    <w:rsid w:val="00917CF7"/>
    <w:rsid w:val="009213EB"/>
    <w:rsid w:val="0093411B"/>
    <w:rsid w:val="00975170"/>
    <w:rsid w:val="009A16F7"/>
    <w:rsid w:val="009C71D7"/>
    <w:rsid w:val="009E1713"/>
    <w:rsid w:val="009E2B6B"/>
    <w:rsid w:val="009E37C7"/>
    <w:rsid w:val="009F1321"/>
    <w:rsid w:val="00A03C88"/>
    <w:rsid w:val="00A14EB1"/>
    <w:rsid w:val="00A17511"/>
    <w:rsid w:val="00A25C11"/>
    <w:rsid w:val="00A26040"/>
    <w:rsid w:val="00A320E6"/>
    <w:rsid w:val="00A337B6"/>
    <w:rsid w:val="00A42C8D"/>
    <w:rsid w:val="00A45148"/>
    <w:rsid w:val="00A5243C"/>
    <w:rsid w:val="00A54F15"/>
    <w:rsid w:val="00A63BF1"/>
    <w:rsid w:val="00A649A1"/>
    <w:rsid w:val="00A67D26"/>
    <w:rsid w:val="00A73284"/>
    <w:rsid w:val="00A80A57"/>
    <w:rsid w:val="00A81F23"/>
    <w:rsid w:val="00A92A25"/>
    <w:rsid w:val="00A97B92"/>
    <w:rsid w:val="00AA6833"/>
    <w:rsid w:val="00AC363B"/>
    <w:rsid w:val="00AD3B0E"/>
    <w:rsid w:val="00AE5C9D"/>
    <w:rsid w:val="00AF5F1C"/>
    <w:rsid w:val="00B02235"/>
    <w:rsid w:val="00B100EF"/>
    <w:rsid w:val="00B1160A"/>
    <w:rsid w:val="00B11B42"/>
    <w:rsid w:val="00B17649"/>
    <w:rsid w:val="00B237E4"/>
    <w:rsid w:val="00B33253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365A"/>
    <w:rsid w:val="00BF0468"/>
    <w:rsid w:val="00C11ED0"/>
    <w:rsid w:val="00C17CFD"/>
    <w:rsid w:val="00C20323"/>
    <w:rsid w:val="00C31E47"/>
    <w:rsid w:val="00C33007"/>
    <w:rsid w:val="00C359CC"/>
    <w:rsid w:val="00C46980"/>
    <w:rsid w:val="00C477FF"/>
    <w:rsid w:val="00C51B1E"/>
    <w:rsid w:val="00C51C8F"/>
    <w:rsid w:val="00C60B0F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13093"/>
    <w:rsid w:val="00D277F2"/>
    <w:rsid w:val="00D50D5D"/>
    <w:rsid w:val="00D642F3"/>
    <w:rsid w:val="00D715AA"/>
    <w:rsid w:val="00D81BB7"/>
    <w:rsid w:val="00D84AC0"/>
    <w:rsid w:val="00D923FA"/>
    <w:rsid w:val="00DB235A"/>
    <w:rsid w:val="00DC6913"/>
    <w:rsid w:val="00DD0925"/>
    <w:rsid w:val="00DD43E0"/>
    <w:rsid w:val="00DE48F3"/>
    <w:rsid w:val="00DF27D0"/>
    <w:rsid w:val="00DF42F4"/>
    <w:rsid w:val="00DF5AD2"/>
    <w:rsid w:val="00E04155"/>
    <w:rsid w:val="00E05165"/>
    <w:rsid w:val="00E05C67"/>
    <w:rsid w:val="00E10E03"/>
    <w:rsid w:val="00E11D12"/>
    <w:rsid w:val="00E124D3"/>
    <w:rsid w:val="00E2366A"/>
    <w:rsid w:val="00E531F5"/>
    <w:rsid w:val="00E56B58"/>
    <w:rsid w:val="00E636DE"/>
    <w:rsid w:val="00E65F47"/>
    <w:rsid w:val="00E7098F"/>
    <w:rsid w:val="00E745D7"/>
    <w:rsid w:val="00E75F24"/>
    <w:rsid w:val="00E82F68"/>
    <w:rsid w:val="00E84500"/>
    <w:rsid w:val="00E92E02"/>
    <w:rsid w:val="00E962E5"/>
    <w:rsid w:val="00E96807"/>
    <w:rsid w:val="00EA50E3"/>
    <w:rsid w:val="00EC22A9"/>
    <w:rsid w:val="00EC6E46"/>
    <w:rsid w:val="00ED46C9"/>
    <w:rsid w:val="00EF312D"/>
    <w:rsid w:val="00EF34A4"/>
    <w:rsid w:val="00F23E87"/>
    <w:rsid w:val="00F30BDA"/>
    <w:rsid w:val="00F40DE2"/>
    <w:rsid w:val="00F50D64"/>
    <w:rsid w:val="00F56E73"/>
    <w:rsid w:val="00F70748"/>
    <w:rsid w:val="00F827D8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F6FDF5A1-FE4E-4314-BBD5-5E6DB640A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uiPriority w:val="99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691728"/>
    <w:pPr>
      <w:ind w:left="720"/>
      <w:contextualSpacing/>
    </w:pPr>
  </w:style>
  <w:style w:type="paragraph" w:customStyle="1" w:styleId="ConsPlusTitle">
    <w:name w:val="ConsPlusTitle"/>
    <w:rsid w:val="00187744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  <w:style w:type="paragraph" w:customStyle="1" w:styleId="ConsNormal">
    <w:name w:val="ConsNormal"/>
    <w:rsid w:val="00187744"/>
    <w:pPr>
      <w:widowControl w:val="0"/>
      <w:ind w:firstLine="72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29</TotalTime>
  <Pages>5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5</cp:revision>
  <cp:lastPrinted>2026-04-24T07:26:00Z</cp:lastPrinted>
  <dcterms:created xsi:type="dcterms:W3CDTF">2026-07-23T08:39:00Z</dcterms:created>
  <dcterms:modified xsi:type="dcterms:W3CDTF">2026-07-24T10:07:00Z</dcterms:modified>
</cp:coreProperties>
</file>