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FE" w:rsidRPr="00AC5EDD" w:rsidRDefault="00167479" w:rsidP="00C516A9">
      <w:pPr>
        <w:pStyle w:val="a5"/>
        <w:spacing w:line="240" w:lineRule="auto"/>
        <w:ind w:left="4962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При</w:t>
      </w:r>
      <w:r w:rsidR="009C19FE" w:rsidRPr="00AC5EDD">
        <w:rPr>
          <w:sz w:val="24"/>
          <w:szCs w:val="24"/>
        </w:rPr>
        <w:t>ложение № 1</w:t>
      </w:r>
    </w:p>
    <w:p w:rsidR="009C19FE" w:rsidRPr="00AC5EDD" w:rsidRDefault="009C19FE" w:rsidP="00C516A9">
      <w:pPr>
        <w:pStyle w:val="a5"/>
        <w:spacing w:line="240" w:lineRule="auto"/>
        <w:ind w:left="496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</w:t>
      </w:r>
      <w:r w:rsidR="00167479">
        <w:rPr>
          <w:sz w:val="24"/>
          <w:szCs w:val="24"/>
        </w:rPr>
        <w:t xml:space="preserve"> </w:t>
      </w:r>
      <w:r w:rsidRPr="00AC5EDD">
        <w:rPr>
          <w:sz w:val="24"/>
          <w:szCs w:val="24"/>
        </w:rPr>
        <w:t>Избирательной комиссии Пермского края</w:t>
      </w:r>
    </w:p>
    <w:p w:rsidR="009C19FE" w:rsidRPr="00AC5EDD" w:rsidRDefault="00106E04" w:rsidP="00C516A9">
      <w:pPr>
        <w:pStyle w:val="a5"/>
        <w:spacing w:line="240" w:lineRule="auto"/>
        <w:ind w:left="496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 xml:space="preserve">от </w:t>
      </w:r>
      <w:r w:rsidR="00F7407C">
        <w:rPr>
          <w:sz w:val="24"/>
          <w:szCs w:val="24"/>
        </w:rPr>
        <w:t>25</w:t>
      </w:r>
      <w:r w:rsidR="006C62DF" w:rsidRPr="00AC5EDD">
        <w:rPr>
          <w:sz w:val="24"/>
          <w:szCs w:val="24"/>
        </w:rPr>
        <w:t>.07.2019</w:t>
      </w:r>
      <w:r w:rsidR="009C19FE" w:rsidRPr="00AC5EDD">
        <w:rPr>
          <w:sz w:val="24"/>
          <w:szCs w:val="24"/>
        </w:rPr>
        <w:t xml:space="preserve"> № </w:t>
      </w:r>
      <w:r w:rsidR="00DF4454" w:rsidRPr="00AC5EDD">
        <w:rPr>
          <w:sz w:val="24"/>
          <w:szCs w:val="24"/>
        </w:rPr>
        <w:t>8</w:t>
      </w:r>
      <w:r w:rsidR="00F7407C">
        <w:rPr>
          <w:sz w:val="24"/>
          <w:szCs w:val="24"/>
        </w:rPr>
        <w:t>9</w:t>
      </w:r>
      <w:r w:rsidR="00DF4454" w:rsidRPr="00AC5EDD">
        <w:rPr>
          <w:sz w:val="24"/>
          <w:szCs w:val="24"/>
        </w:rPr>
        <w:t>/</w:t>
      </w:r>
      <w:r w:rsidR="008B4D31">
        <w:rPr>
          <w:sz w:val="24"/>
          <w:szCs w:val="24"/>
        </w:rPr>
        <w:t>0</w:t>
      </w:r>
      <w:r w:rsidR="00C516A9">
        <w:rPr>
          <w:sz w:val="24"/>
          <w:szCs w:val="24"/>
        </w:rPr>
        <w:t>8</w:t>
      </w:r>
      <w:r w:rsidR="009C19FE" w:rsidRPr="00AC5EDD">
        <w:rPr>
          <w:sz w:val="24"/>
          <w:szCs w:val="24"/>
        </w:rPr>
        <w:t>-</w:t>
      </w:r>
      <w:r w:rsidR="005B2E54" w:rsidRPr="00AC5EDD">
        <w:rPr>
          <w:sz w:val="24"/>
          <w:szCs w:val="24"/>
        </w:rPr>
        <w:t>3</w:t>
      </w:r>
    </w:p>
    <w:p w:rsidR="009C19FE" w:rsidRDefault="009C19FE" w:rsidP="009C19FE">
      <w:pPr>
        <w:pStyle w:val="a5"/>
        <w:spacing w:line="240" w:lineRule="auto"/>
        <w:ind w:firstLine="0"/>
        <w:jc w:val="right"/>
        <w:rPr>
          <w:sz w:val="20"/>
        </w:rPr>
      </w:pPr>
    </w:p>
    <w:p w:rsidR="00A472EE" w:rsidRPr="00DF4454" w:rsidRDefault="00A472EE" w:rsidP="000D24F2">
      <w:pPr>
        <w:ind w:firstLine="567"/>
        <w:jc w:val="center"/>
        <w:rPr>
          <w:b/>
          <w:szCs w:val="28"/>
        </w:rPr>
      </w:pPr>
    </w:p>
    <w:p w:rsidR="00A472EE" w:rsidRPr="00DF4454" w:rsidRDefault="00A472EE" w:rsidP="000D24F2">
      <w:pPr>
        <w:ind w:firstLine="567"/>
        <w:jc w:val="center"/>
        <w:rPr>
          <w:b/>
          <w:szCs w:val="28"/>
        </w:rPr>
      </w:pPr>
    </w:p>
    <w:p w:rsidR="000D24F2" w:rsidRPr="0098092D" w:rsidRDefault="000D24F2" w:rsidP="006C62D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D24F2" w:rsidRDefault="000D24F2" w:rsidP="006C62D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="00167479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 w:rsidR="00554886"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="00752897" w:rsidRPr="00752897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0D24F2" w:rsidRDefault="000D24F2" w:rsidP="000D24F2">
      <w:pPr>
        <w:ind w:firstLine="567"/>
        <w:jc w:val="center"/>
        <w:rPr>
          <w:b/>
          <w:szCs w:val="28"/>
        </w:rPr>
      </w:pPr>
    </w:p>
    <w:p w:rsidR="000D24F2" w:rsidRPr="0098092D" w:rsidRDefault="000D24F2" w:rsidP="000D24F2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 w:rsidR="00ED0CD1">
        <w:rPr>
          <w:szCs w:val="28"/>
        </w:rPr>
        <w:t xml:space="preserve">года </w:t>
      </w:r>
      <w:r>
        <w:rPr>
          <w:szCs w:val="28"/>
        </w:rPr>
        <w:t>№</w:t>
      </w:r>
      <w:r w:rsidRPr="00685E48">
        <w:rPr>
          <w:szCs w:val="28"/>
        </w:rPr>
        <w:t xml:space="preserve">152/1137-6, </w:t>
      </w:r>
      <w:r w:rsidR="00D12C50">
        <w:t>в связи с проведением выборов депутатов представительных органов муниципальных образований Пермского края, назначенных на 29 сентября 2019</w:t>
      </w:r>
      <w:r w:rsidR="00ED0CD1">
        <w:t xml:space="preserve"> года</w:t>
      </w:r>
      <w:r w:rsidR="00D12C50">
        <w:t xml:space="preserve">, </w:t>
      </w:r>
      <w:r w:rsidRPr="00685E48">
        <w:rPr>
          <w:szCs w:val="28"/>
        </w:rPr>
        <w:t>Избирательная комиссия Пермского края объявляет сбор предложений для дополнительного зачисления в резерв составов</w:t>
      </w:r>
      <w:proofErr w:type="gramEnd"/>
      <w:r w:rsidRPr="00685E48">
        <w:rPr>
          <w:szCs w:val="28"/>
        </w:rPr>
        <w:t xml:space="preserve"> участковых комиссий Пермского края</w:t>
      </w:r>
      <w:r w:rsidR="00167479">
        <w:rPr>
          <w:szCs w:val="28"/>
        </w:rPr>
        <w:t xml:space="preserve"> </w:t>
      </w:r>
      <w:r w:rsidR="00ED0CD1">
        <w:t>с </w:t>
      </w:r>
      <w:r w:rsidR="00F7407C">
        <w:t>0</w:t>
      </w:r>
      <w:r w:rsidR="00180C01">
        <w:t>9</w:t>
      </w:r>
      <w:r w:rsidR="00ED0CD1">
        <w:t> по </w:t>
      </w:r>
      <w:r w:rsidR="00C3488F">
        <w:t>29</w:t>
      </w:r>
      <w:r w:rsidR="00ED0CD1">
        <w:t> </w:t>
      </w:r>
      <w:r w:rsidR="006C62DF">
        <w:t>августа 2019 года</w:t>
      </w:r>
      <w:r w:rsidR="00167479">
        <w:t xml:space="preserve"> </w:t>
      </w:r>
      <w:r w:rsidRPr="00685E48">
        <w:t>включительно</w:t>
      </w:r>
      <w:r w:rsidRPr="0098092D">
        <w:rPr>
          <w:szCs w:val="28"/>
        </w:rPr>
        <w:t>.</w:t>
      </w:r>
    </w:p>
    <w:p w:rsidR="000D24F2" w:rsidRPr="0098092D" w:rsidRDefault="000D24F2" w:rsidP="000D24F2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помещениях соответствующих территориальных избирательных комиссиях Пермского края.</w:t>
      </w:r>
      <w:r w:rsidR="00167479">
        <w:rPr>
          <w:szCs w:val="28"/>
        </w:rPr>
        <w:t xml:space="preserve"> </w:t>
      </w:r>
      <w:r>
        <w:rPr>
          <w:szCs w:val="28"/>
        </w:rPr>
        <w:t xml:space="preserve">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</w:t>
      </w:r>
      <w:r w:rsidR="004D29E1">
        <w:rPr>
          <w:szCs w:val="28"/>
        </w:rPr>
        <w:t>«</w:t>
      </w:r>
      <w:r>
        <w:rPr>
          <w:szCs w:val="28"/>
        </w:rPr>
        <w:t>Избирательные комиссии</w:t>
      </w:r>
      <w:r w:rsidR="004D29E1">
        <w:rPr>
          <w:szCs w:val="28"/>
        </w:rPr>
        <w:t>»</w:t>
      </w:r>
      <w:r>
        <w:rPr>
          <w:szCs w:val="28"/>
        </w:rPr>
        <w:t xml:space="preserve"> (</w:t>
      </w:r>
      <w:hyperlink r:id="rId9" w:history="1">
        <w:r w:rsidRPr="0026223B">
          <w:rPr>
            <w:rStyle w:val="ad"/>
            <w:szCs w:val="28"/>
          </w:rPr>
          <w:t>http://www.permkrai.izbirkom.ru</w:t>
        </w:r>
      </w:hyperlink>
      <w:r>
        <w:rPr>
          <w:szCs w:val="28"/>
        </w:rPr>
        <w:t xml:space="preserve">) </w:t>
      </w:r>
    </w:p>
    <w:p w:rsidR="000D24F2" w:rsidRPr="0098092D" w:rsidRDefault="000D24F2" w:rsidP="000D24F2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</w:t>
      </w:r>
      <w:r w:rsidR="00ED0CD1">
        <w:rPr>
          <w:szCs w:val="28"/>
        </w:rPr>
        <w:t>нием ЦИК России от 17.02.2010 года № </w:t>
      </w:r>
      <w:r w:rsidRPr="0098092D">
        <w:rPr>
          <w:szCs w:val="28"/>
        </w:rPr>
        <w:t>192/1337-5</w:t>
      </w:r>
      <w:r w:rsidR="004D29E1"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4D29E1"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 w:rsidR="00ED0CD1">
        <w:rPr>
          <w:rFonts w:eastAsia="Calibri"/>
          <w:szCs w:val="28"/>
          <w:lang w:eastAsia="en-US"/>
        </w:rPr>
        <w:t>года</w:t>
      </w:r>
      <w:r w:rsidR="00106E04"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</w:t>
      </w:r>
      <w:r w:rsidR="004D29E1">
        <w:rPr>
          <w:rFonts w:eastAsia="Calibri"/>
          <w:szCs w:val="28"/>
          <w:lang w:eastAsia="en-US"/>
        </w:rPr>
        <w:t>«</w:t>
      </w:r>
      <w:r w:rsidR="00ED0CD1">
        <w:rPr>
          <w:rFonts w:eastAsia="Calibri"/>
          <w:szCs w:val="28"/>
          <w:lang w:eastAsia="en-US"/>
        </w:rPr>
        <w:t>О </w:t>
      </w:r>
      <w:r w:rsidRPr="0098092D">
        <w:rPr>
          <w:rFonts w:eastAsia="Calibri"/>
          <w:szCs w:val="28"/>
          <w:lang w:eastAsia="en-US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4D29E1"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</w:p>
    <w:p w:rsidR="000D24F2" w:rsidRPr="0098092D" w:rsidRDefault="000D24F2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0D24F2" w:rsidRPr="0098092D" w:rsidRDefault="000D24F2" w:rsidP="000D24F2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</w:p>
    <w:p w:rsidR="00167479" w:rsidRDefault="00167479">
      <w:pPr>
        <w:rPr>
          <w:b/>
          <w:szCs w:val="28"/>
        </w:rPr>
      </w:pPr>
    </w:p>
    <w:p w:rsidR="00167479" w:rsidRDefault="00167479">
      <w:pPr>
        <w:rPr>
          <w:b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1"/>
        <w:gridCol w:w="2984"/>
        <w:gridCol w:w="5968"/>
      </w:tblGrid>
      <w:tr w:rsidR="00167479" w:rsidRPr="009B2D97" w:rsidTr="00B61910">
        <w:trPr>
          <w:trHeight w:val="912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7479" w:rsidRPr="009B2D97" w:rsidRDefault="00167479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79" w:rsidRPr="009B2D97" w:rsidRDefault="00167479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3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79" w:rsidRPr="009B2D97" w:rsidRDefault="00167479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167479" w:rsidRPr="00795D51" w:rsidTr="00B61910">
        <w:trPr>
          <w:trHeight w:val="682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79" w:rsidRPr="006C62DF" w:rsidRDefault="00167479" w:rsidP="00B61910">
            <w:pPr>
              <w:pStyle w:val="ac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79" w:rsidRPr="00795D51" w:rsidRDefault="00167479" w:rsidP="00B619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Александровского </w:t>
            </w:r>
            <w:r w:rsidRPr="00795D51">
              <w:rPr>
                <w:bCs/>
                <w:sz w:val="24"/>
                <w:szCs w:val="24"/>
              </w:rPr>
              <w:t xml:space="preserve">муниципального </w:t>
            </w:r>
            <w:r>
              <w:rPr>
                <w:bCs/>
                <w:sz w:val="24"/>
                <w:szCs w:val="24"/>
              </w:rPr>
              <w:t>округа</w:t>
            </w:r>
          </w:p>
        </w:tc>
        <w:tc>
          <w:tcPr>
            <w:tcW w:w="3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79" w:rsidRPr="00795D51" w:rsidRDefault="00167479" w:rsidP="00B61910">
            <w:pPr>
              <w:jc w:val="center"/>
              <w:rPr>
                <w:bCs/>
                <w:sz w:val="24"/>
                <w:szCs w:val="24"/>
              </w:rPr>
            </w:pPr>
            <w:r w:rsidRPr="00795D51">
              <w:rPr>
                <w:bCs/>
                <w:sz w:val="24"/>
                <w:szCs w:val="24"/>
              </w:rPr>
              <w:t>61</w:t>
            </w:r>
            <w:r>
              <w:rPr>
                <w:bCs/>
                <w:sz w:val="24"/>
                <w:szCs w:val="24"/>
              </w:rPr>
              <w:t xml:space="preserve">8320, г. </w:t>
            </w:r>
            <w:proofErr w:type="spellStart"/>
            <w:r>
              <w:rPr>
                <w:bCs/>
                <w:sz w:val="24"/>
                <w:szCs w:val="24"/>
              </w:rPr>
              <w:t>Александровск</w:t>
            </w:r>
            <w:proofErr w:type="gramStart"/>
            <w:r>
              <w:rPr>
                <w:bCs/>
                <w:sz w:val="24"/>
                <w:szCs w:val="24"/>
              </w:rPr>
              <w:t>,у</w:t>
            </w:r>
            <w:proofErr w:type="gramEnd"/>
            <w:r>
              <w:rPr>
                <w:bCs/>
                <w:sz w:val="24"/>
                <w:szCs w:val="24"/>
              </w:rPr>
              <w:t>л</w:t>
            </w:r>
            <w:proofErr w:type="spellEnd"/>
            <w:r>
              <w:rPr>
                <w:bCs/>
                <w:sz w:val="24"/>
                <w:szCs w:val="24"/>
              </w:rPr>
              <w:t>. Ленина</w:t>
            </w:r>
            <w:r w:rsidRPr="00795D51">
              <w:rPr>
                <w:bCs/>
                <w:sz w:val="24"/>
                <w:szCs w:val="24"/>
              </w:rPr>
              <w:t>, д.2</w:t>
            </w:r>
            <w:r>
              <w:rPr>
                <w:bCs/>
                <w:sz w:val="24"/>
                <w:szCs w:val="24"/>
              </w:rPr>
              <w:t>0</w:t>
            </w:r>
            <w:r w:rsidRPr="00795D51">
              <w:rPr>
                <w:bCs/>
                <w:sz w:val="24"/>
                <w:szCs w:val="24"/>
              </w:rPr>
              <w:t>, к.</w:t>
            </w:r>
            <w:r>
              <w:rPr>
                <w:bCs/>
                <w:sz w:val="24"/>
                <w:szCs w:val="24"/>
              </w:rPr>
              <w:t>30</w:t>
            </w:r>
          </w:p>
        </w:tc>
      </w:tr>
    </w:tbl>
    <w:p w:rsidR="000D24F2" w:rsidRDefault="000D24F2">
      <w:pPr>
        <w:rPr>
          <w:b/>
          <w:szCs w:val="28"/>
        </w:rPr>
      </w:pPr>
    </w:p>
    <w:p w:rsidR="00167479" w:rsidRDefault="00167479" w:rsidP="009C19FE">
      <w:pPr>
        <w:pStyle w:val="a5"/>
        <w:spacing w:line="240" w:lineRule="auto"/>
        <w:ind w:firstLine="0"/>
        <w:jc w:val="center"/>
        <w:rPr>
          <w:b/>
          <w:szCs w:val="28"/>
        </w:rPr>
      </w:pPr>
      <w:bookmarkStart w:id="0" w:name="_GoBack"/>
      <w:bookmarkEnd w:id="0"/>
    </w:p>
    <w:sectPr w:rsidR="00167479" w:rsidSect="00167479">
      <w:pgSz w:w="11906" w:h="16838" w:code="9"/>
      <w:pgMar w:top="851" w:right="849" w:bottom="284" w:left="1560" w:header="720" w:footer="89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240" w:rsidRDefault="00A35240">
      <w:r>
        <w:separator/>
      </w:r>
    </w:p>
  </w:endnote>
  <w:endnote w:type="continuationSeparator" w:id="0">
    <w:p w:rsidR="00A35240" w:rsidRDefault="00A3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240" w:rsidRDefault="00A35240">
      <w:r>
        <w:separator/>
      </w:r>
    </w:p>
  </w:footnote>
  <w:footnote w:type="continuationSeparator" w:id="0">
    <w:p w:rsidR="00A35240" w:rsidRDefault="00A35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B141B"/>
    <w:multiLevelType w:val="hybridMultilevel"/>
    <w:tmpl w:val="2A06B286"/>
    <w:lvl w:ilvl="0" w:tplc="1554B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607E51"/>
    <w:multiLevelType w:val="hybridMultilevel"/>
    <w:tmpl w:val="B116343C"/>
    <w:lvl w:ilvl="0" w:tplc="A0789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FE55BC"/>
    <w:multiLevelType w:val="hybridMultilevel"/>
    <w:tmpl w:val="BB9AB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1597A"/>
    <w:multiLevelType w:val="hybridMultilevel"/>
    <w:tmpl w:val="BED2F6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94"/>
    <w:rsid w:val="00012485"/>
    <w:rsid w:val="00065DA1"/>
    <w:rsid w:val="000842DB"/>
    <w:rsid w:val="00093AA8"/>
    <w:rsid w:val="00095422"/>
    <w:rsid w:val="00095775"/>
    <w:rsid w:val="000A77D3"/>
    <w:rsid w:val="000D24F2"/>
    <w:rsid w:val="000E1880"/>
    <w:rsid w:val="000E5360"/>
    <w:rsid w:val="000F3FF8"/>
    <w:rsid w:val="00105A2C"/>
    <w:rsid w:val="00106E04"/>
    <w:rsid w:val="00167479"/>
    <w:rsid w:val="00180C01"/>
    <w:rsid w:val="00183787"/>
    <w:rsid w:val="001B17A8"/>
    <w:rsid w:val="001C2AF4"/>
    <w:rsid w:val="001E47B2"/>
    <w:rsid w:val="001F5AA7"/>
    <w:rsid w:val="00217855"/>
    <w:rsid w:val="002C6848"/>
    <w:rsid w:val="002F7778"/>
    <w:rsid w:val="0031415B"/>
    <w:rsid w:val="00320C15"/>
    <w:rsid w:val="00333BA1"/>
    <w:rsid w:val="003415B3"/>
    <w:rsid w:val="00354092"/>
    <w:rsid w:val="00393146"/>
    <w:rsid w:val="003949CB"/>
    <w:rsid w:val="003C12D0"/>
    <w:rsid w:val="003D503F"/>
    <w:rsid w:val="003F3D70"/>
    <w:rsid w:val="00447FB5"/>
    <w:rsid w:val="00471CBD"/>
    <w:rsid w:val="00495080"/>
    <w:rsid w:val="004C1398"/>
    <w:rsid w:val="004C3BB1"/>
    <w:rsid w:val="004D29E1"/>
    <w:rsid w:val="004D4104"/>
    <w:rsid w:val="00527C66"/>
    <w:rsid w:val="00554886"/>
    <w:rsid w:val="00560675"/>
    <w:rsid w:val="00582802"/>
    <w:rsid w:val="00583A68"/>
    <w:rsid w:val="005B2E54"/>
    <w:rsid w:val="005C7FC3"/>
    <w:rsid w:val="005E333D"/>
    <w:rsid w:val="005E5F57"/>
    <w:rsid w:val="005E73D7"/>
    <w:rsid w:val="00623380"/>
    <w:rsid w:val="006244FF"/>
    <w:rsid w:val="006575C2"/>
    <w:rsid w:val="006704BD"/>
    <w:rsid w:val="00693A42"/>
    <w:rsid w:val="006B3272"/>
    <w:rsid w:val="006C62DF"/>
    <w:rsid w:val="006C7239"/>
    <w:rsid w:val="006D1437"/>
    <w:rsid w:val="007260D9"/>
    <w:rsid w:val="00752897"/>
    <w:rsid w:val="00760BBE"/>
    <w:rsid w:val="0076298F"/>
    <w:rsid w:val="0079135A"/>
    <w:rsid w:val="00795D51"/>
    <w:rsid w:val="007B3B1A"/>
    <w:rsid w:val="007F0409"/>
    <w:rsid w:val="0081344A"/>
    <w:rsid w:val="008235F8"/>
    <w:rsid w:val="00842534"/>
    <w:rsid w:val="00873B0C"/>
    <w:rsid w:val="008A58C8"/>
    <w:rsid w:val="008B4D31"/>
    <w:rsid w:val="008D1220"/>
    <w:rsid w:val="008D658F"/>
    <w:rsid w:val="008F6454"/>
    <w:rsid w:val="008F76E4"/>
    <w:rsid w:val="0090418A"/>
    <w:rsid w:val="0093087D"/>
    <w:rsid w:val="00945193"/>
    <w:rsid w:val="009468B7"/>
    <w:rsid w:val="00955227"/>
    <w:rsid w:val="00955703"/>
    <w:rsid w:val="009719CB"/>
    <w:rsid w:val="009B2D97"/>
    <w:rsid w:val="009C19FE"/>
    <w:rsid w:val="009D4DA4"/>
    <w:rsid w:val="009F33D4"/>
    <w:rsid w:val="009F7246"/>
    <w:rsid w:val="00A35240"/>
    <w:rsid w:val="00A472EE"/>
    <w:rsid w:val="00A53307"/>
    <w:rsid w:val="00A75CC5"/>
    <w:rsid w:val="00A81D32"/>
    <w:rsid w:val="00A91173"/>
    <w:rsid w:val="00AB5955"/>
    <w:rsid w:val="00AC5EDD"/>
    <w:rsid w:val="00AE1B90"/>
    <w:rsid w:val="00B60480"/>
    <w:rsid w:val="00B737D8"/>
    <w:rsid w:val="00B758F1"/>
    <w:rsid w:val="00B800F5"/>
    <w:rsid w:val="00B82747"/>
    <w:rsid w:val="00BA0E66"/>
    <w:rsid w:val="00BE490F"/>
    <w:rsid w:val="00BF0777"/>
    <w:rsid w:val="00C2753F"/>
    <w:rsid w:val="00C3488F"/>
    <w:rsid w:val="00C516A9"/>
    <w:rsid w:val="00C713BE"/>
    <w:rsid w:val="00C8232E"/>
    <w:rsid w:val="00C85E8B"/>
    <w:rsid w:val="00C94D87"/>
    <w:rsid w:val="00CA61FD"/>
    <w:rsid w:val="00CD0D17"/>
    <w:rsid w:val="00CD0FBC"/>
    <w:rsid w:val="00CE5B57"/>
    <w:rsid w:val="00CF4B05"/>
    <w:rsid w:val="00CF6294"/>
    <w:rsid w:val="00D12C50"/>
    <w:rsid w:val="00D16A34"/>
    <w:rsid w:val="00D623A5"/>
    <w:rsid w:val="00D6483B"/>
    <w:rsid w:val="00D71DCB"/>
    <w:rsid w:val="00DB250F"/>
    <w:rsid w:val="00DD69B1"/>
    <w:rsid w:val="00DF2CF0"/>
    <w:rsid w:val="00DF4454"/>
    <w:rsid w:val="00DF7349"/>
    <w:rsid w:val="00E81141"/>
    <w:rsid w:val="00E86C0F"/>
    <w:rsid w:val="00EB1E71"/>
    <w:rsid w:val="00EC1E44"/>
    <w:rsid w:val="00EC43D4"/>
    <w:rsid w:val="00ED0CD1"/>
    <w:rsid w:val="00ED1612"/>
    <w:rsid w:val="00F24BD9"/>
    <w:rsid w:val="00F63F2D"/>
    <w:rsid w:val="00F6402E"/>
    <w:rsid w:val="00F7407C"/>
    <w:rsid w:val="00FC5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ermkrai.izbirkom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CAA18-4C8E-477F-81B7-02F14E99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Смертин Александр Николаевич</dc:creator>
  <cp:lastModifiedBy>User</cp:lastModifiedBy>
  <cp:revision>3</cp:revision>
  <cp:lastPrinted>2019-07-25T12:19:00Z</cp:lastPrinted>
  <dcterms:created xsi:type="dcterms:W3CDTF">2019-08-07T10:49:00Z</dcterms:created>
  <dcterms:modified xsi:type="dcterms:W3CDTF">2019-08-07T10:51:00Z</dcterms:modified>
</cp:coreProperties>
</file>